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988D6" w14:textId="502EE4F7" w:rsidR="00B66958" w:rsidRPr="009B20C4" w:rsidRDefault="001B4B7B" w:rsidP="002C0B33">
      <w:pPr>
        <w:jc w:val="center"/>
        <w:rPr>
          <w:rFonts w:ascii="Comic Sans MS" w:hAnsi="Comic Sans MS"/>
          <w:b/>
          <w:bCs/>
          <w:color w:val="FF0000"/>
          <w:sz w:val="28"/>
          <w:u w:val="single"/>
        </w:rPr>
      </w:pPr>
      <w:proofErr w:type="gramStart"/>
      <w:r w:rsidRPr="009B20C4">
        <w:rPr>
          <w:rFonts w:ascii="Comic Sans MS" w:hAnsi="Comic Sans MS"/>
          <w:b/>
          <w:bCs/>
          <w:color w:val="FF0000"/>
          <w:sz w:val="28"/>
          <w:u w:val="single"/>
        </w:rPr>
        <w:t>LO:</w:t>
      </w:r>
      <w:proofErr w:type="gramEnd"/>
      <w:r w:rsidR="00DB1CF2" w:rsidRPr="009B20C4">
        <w:rPr>
          <w:rFonts w:ascii="Comic Sans MS" w:hAnsi="Comic Sans MS"/>
          <w:b/>
          <w:bCs/>
          <w:color w:val="FF0000"/>
          <w:sz w:val="28"/>
          <w:u w:val="single"/>
        </w:rPr>
        <w:t xml:space="preserve"> We are </w:t>
      </w:r>
      <w:r w:rsidR="007C4531" w:rsidRPr="009B20C4">
        <w:rPr>
          <w:rFonts w:ascii="Comic Sans MS" w:hAnsi="Comic Sans MS"/>
          <w:b/>
          <w:bCs/>
          <w:color w:val="FF0000"/>
          <w:sz w:val="28"/>
          <w:u w:val="single"/>
        </w:rPr>
        <w:t xml:space="preserve">learning to recognise, use and calculate with Roman Numerals </w:t>
      </w:r>
    </w:p>
    <w:p w14:paraId="72C53D81" w14:textId="77777777" w:rsidR="00084BF4" w:rsidRPr="009B20C4" w:rsidRDefault="00084BF4">
      <w:pPr>
        <w:rPr>
          <w:rFonts w:ascii="Comic Sans MS" w:hAnsi="Comic Sans MS"/>
          <w:b/>
          <w:bCs/>
          <w:color w:val="FF0000"/>
          <w:sz w:val="28"/>
          <w:u w:val="single"/>
        </w:rPr>
      </w:pPr>
    </w:p>
    <w:p w14:paraId="15B6B0CA" w14:textId="445F1B89" w:rsidR="00DB1CF2" w:rsidRPr="009B20C4" w:rsidRDefault="00993090" w:rsidP="009B20C4">
      <w:pPr>
        <w:rPr>
          <w:rFonts w:ascii="Comic Sans MS" w:hAnsi="Comic Sans MS"/>
          <w:b/>
          <w:color w:val="FF0000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46A83FA0" wp14:editId="371100ED">
            <wp:simplePos x="0" y="0"/>
            <wp:positionH relativeFrom="column">
              <wp:posOffset>1689804</wp:posOffset>
            </wp:positionH>
            <wp:positionV relativeFrom="paragraph">
              <wp:posOffset>173179</wp:posOffset>
            </wp:positionV>
            <wp:extent cx="5911215" cy="3448685"/>
            <wp:effectExtent l="0" t="0" r="0" b="0"/>
            <wp:wrapTight wrapText="bothSides">
              <wp:wrapPolygon edited="0">
                <wp:start x="0" y="0"/>
                <wp:lineTo x="0" y="21477"/>
                <wp:lineTo x="21510" y="21477"/>
                <wp:lineTo x="21510" y="0"/>
                <wp:lineTo x="0" y="0"/>
              </wp:wrapPolygon>
            </wp:wrapTight>
            <wp:docPr id="7" name="Picture 7" descr="What are Roman Numerals? - WorldAtla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are Roman Numerals? - WorldAtlas.c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15" cy="344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1226A" w14:textId="74EB0736" w:rsidR="00D611E5" w:rsidRPr="00D611E5" w:rsidRDefault="00D611E5" w:rsidP="00D611E5">
      <w:pPr>
        <w:jc w:val="center"/>
        <w:rPr>
          <w:rFonts w:ascii="Comic Sans MS" w:hAnsi="Comic Sans MS"/>
        </w:rPr>
      </w:pPr>
    </w:p>
    <w:p w14:paraId="77F373BF" w14:textId="38D7A844" w:rsidR="001B4B7B" w:rsidRDefault="001B4B7B">
      <w:pPr>
        <w:rPr>
          <w:rFonts w:ascii="Comic Sans MS" w:hAnsi="Comic Sans MS"/>
          <w:noProof/>
          <w:lang w:eastAsia="en-GB"/>
        </w:rPr>
      </w:pPr>
    </w:p>
    <w:p w14:paraId="5F0AD377" w14:textId="3948F37D" w:rsidR="001B4B7B" w:rsidRDefault="001B4B7B">
      <w:pPr>
        <w:rPr>
          <w:rFonts w:ascii="Comic Sans MS" w:hAnsi="Comic Sans MS"/>
          <w:noProof/>
          <w:lang w:eastAsia="en-GB"/>
        </w:rPr>
      </w:pPr>
    </w:p>
    <w:p w14:paraId="0E41D908" w14:textId="3369D929" w:rsidR="001B4B7B" w:rsidRPr="00DB1CF2" w:rsidRDefault="001B4B7B">
      <w:pPr>
        <w:rPr>
          <w:rFonts w:ascii="Comic Sans MS" w:hAnsi="Comic Sans MS"/>
        </w:rPr>
      </w:pPr>
    </w:p>
    <w:p w14:paraId="7FA26701" w14:textId="3C13C80D" w:rsidR="003E20DA" w:rsidRDefault="003E20DA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160A9B8C" w14:textId="6D1067D9" w:rsidR="00C46C28" w:rsidRDefault="00C46C28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D542341" w14:textId="5C060429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15B2A84" w14:textId="4D13C9DC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27634EF" w14:textId="196E562A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3F203014" w14:textId="21D1F4C7" w:rsidR="00C46C28" w:rsidRDefault="00C46C28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0EA83802" w14:textId="667963AA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9F160C6" w14:textId="1C1A7AFA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3EEC83A4" w14:textId="1282F49C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44EEC9D5" w14:textId="17C1BCF5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7E7ACEE7" w14:textId="77777777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6AD5E3F9" w14:textId="2A97C065" w:rsidR="00C46C28" w:rsidRDefault="00C46C28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6EB8E611" w14:textId="2825240D" w:rsidR="009B20C4" w:rsidRDefault="009B20C4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  <w:r w:rsidRPr="009B20C4">
        <w:rPr>
          <w:rFonts w:ascii="Comic Sans MS" w:hAnsi="Comic Sans MS"/>
          <w:b/>
          <w:color w:val="FF0000"/>
          <w:sz w:val="28"/>
          <w:u w:val="single"/>
          <w:lang w:eastAsia="en-GB"/>
        </w:rPr>
        <w:lastRenderedPageBreak/>
        <w:t xml:space="preserve">Mathematical Talk </w:t>
      </w:r>
    </w:p>
    <w:p w14:paraId="33E4C37E" w14:textId="77777777" w:rsidR="009B20C4" w:rsidRPr="009B20C4" w:rsidRDefault="009B20C4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</w:p>
    <w:p w14:paraId="1E1D59A0" w14:textId="53147EC7" w:rsidR="009B20C4" w:rsidRDefault="009B20C4" w:rsidP="009B20C4">
      <w:pPr>
        <w:rPr>
          <w:rFonts w:ascii="Comic Sans MS" w:hAnsi="Comic Sans MS"/>
          <w:b/>
          <w:u w:val="single"/>
          <w:lang w:eastAsia="en-GB"/>
        </w:rPr>
      </w:pPr>
    </w:p>
    <w:p w14:paraId="28413490" w14:textId="6A2C7829" w:rsidR="009B20C4" w:rsidRDefault="009B20C4" w:rsidP="009B20C4">
      <w:pPr>
        <w:rPr>
          <w:noProof/>
          <w:lang w:eastAsia="en-GB"/>
        </w:rPr>
      </w:pPr>
      <w:r w:rsidRPr="009B20C4">
        <w:rPr>
          <w:rFonts w:ascii="Comic Sans MS" w:hAnsi="Comic Sans MS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2A5F41B" wp14:editId="5602F4ED">
                <wp:simplePos x="0" y="0"/>
                <wp:positionH relativeFrom="margin">
                  <wp:posOffset>5817973</wp:posOffset>
                </wp:positionH>
                <wp:positionV relativeFrom="paragraph">
                  <wp:posOffset>287714</wp:posOffset>
                </wp:positionV>
                <wp:extent cx="2360930" cy="1404620"/>
                <wp:effectExtent l="0" t="0" r="1841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F0D0B" w14:textId="3606E0A3" w:rsidR="002D2DDB" w:rsidRPr="009B20C4" w:rsidRDefault="002D2DDB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9B20C4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 xml:space="preserve">Discuss these questions with someone at home and/or record your written answers.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A5F4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8.1pt;margin-top:22.65pt;width:185.9pt;height:110.6pt;z-index:2517155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" strokecolor="white [3212]">
                <v:textbox style="mso-fit-shape-to-text:t">
                  <w:txbxContent>
                    <w:p w14:paraId="12BF0D0B" w14:textId="3606E0A3" w:rsidR="002D2DDB" w:rsidRPr="009B20C4" w:rsidRDefault="002D2DDB">
                      <w:pPr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9B20C4">
                        <w:rPr>
                          <w:rFonts w:ascii="Comic Sans MS" w:hAnsi="Comic Sans MS"/>
                          <w:color w:val="FF0000"/>
                          <w:sz w:val="28"/>
                        </w:rPr>
                        <w:t xml:space="preserve">Discuss these questions with someone at home and/or record your written answers.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5D38AA6" wp14:editId="4A7B06BB">
            <wp:extent cx="4922875" cy="31886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768" t="52914" r="54941" b="12205"/>
                    <a:stretch/>
                  </pic:blipFill>
                  <pic:spPr bwMode="auto">
                    <a:xfrm>
                      <a:off x="0" y="0"/>
                      <a:ext cx="4930563" cy="3193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0AB05C" w14:textId="5368DA4C" w:rsidR="009B20C4" w:rsidRDefault="009B20C4" w:rsidP="009B20C4">
      <w:pPr>
        <w:rPr>
          <w:noProof/>
          <w:lang w:eastAsia="en-GB"/>
        </w:rPr>
      </w:pPr>
    </w:p>
    <w:p w14:paraId="788B804E" w14:textId="1AC6235A" w:rsidR="009B20C4" w:rsidRDefault="009B20C4" w:rsidP="009B20C4">
      <w:pPr>
        <w:rPr>
          <w:noProof/>
          <w:lang w:eastAsia="en-GB"/>
        </w:rPr>
      </w:pPr>
    </w:p>
    <w:p w14:paraId="3E4706A4" w14:textId="45D69E57" w:rsidR="009B20C4" w:rsidRDefault="009B20C4" w:rsidP="009B20C4">
      <w:pPr>
        <w:rPr>
          <w:noProof/>
          <w:lang w:eastAsia="en-GB"/>
        </w:rPr>
      </w:pPr>
    </w:p>
    <w:p w14:paraId="55854480" w14:textId="74A1B49E" w:rsidR="009B20C4" w:rsidRDefault="009B20C4" w:rsidP="009B20C4">
      <w:pPr>
        <w:rPr>
          <w:noProof/>
          <w:lang w:eastAsia="en-GB"/>
        </w:rPr>
      </w:pPr>
    </w:p>
    <w:p w14:paraId="7A9B1498" w14:textId="2A720D85" w:rsidR="009B20C4" w:rsidRDefault="009B20C4" w:rsidP="009B20C4">
      <w:pPr>
        <w:rPr>
          <w:noProof/>
          <w:lang w:eastAsia="en-GB"/>
        </w:rPr>
      </w:pPr>
    </w:p>
    <w:p w14:paraId="747D7C5B" w14:textId="0735943B" w:rsidR="009B20C4" w:rsidRDefault="009B20C4" w:rsidP="009B20C4">
      <w:pPr>
        <w:rPr>
          <w:noProof/>
          <w:lang w:eastAsia="en-GB"/>
        </w:rPr>
      </w:pPr>
    </w:p>
    <w:p w14:paraId="07F7046E" w14:textId="3924D9DC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798FECC" wp14:editId="6CBE1D95">
                <wp:simplePos x="0" y="0"/>
                <wp:positionH relativeFrom="column">
                  <wp:posOffset>-189511</wp:posOffset>
                </wp:positionH>
                <wp:positionV relativeFrom="paragraph">
                  <wp:posOffset>563526</wp:posOffset>
                </wp:positionV>
                <wp:extent cx="10004868" cy="3312795"/>
                <wp:effectExtent l="0" t="0" r="0" b="1905"/>
                <wp:wrapTight wrapText="bothSides">
                  <wp:wrapPolygon edited="0">
                    <wp:start x="10982" y="0"/>
                    <wp:lineTo x="0" y="248"/>
                    <wp:lineTo x="0" y="21364"/>
                    <wp:lineTo x="10982" y="21488"/>
                    <wp:lineTo x="21552" y="21488"/>
                    <wp:lineTo x="21552" y="0"/>
                    <wp:lineTo x="10982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4868" cy="3312795"/>
                          <a:chOff x="0" y="0"/>
                          <a:chExt cx="10004868" cy="331279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07" t="28260" r="14541" b="22430"/>
                          <a:stretch/>
                        </pic:blipFill>
                        <pic:spPr bwMode="auto">
                          <a:xfrm>
                            <a:off x="0" y="63795"/>
                            <a:ext cx="4782185" cy="3221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84" t="32470" r="20966" b="26432"/>
                          <a:stretch/>
                        </pic:blipFill>
                        <pic:spPr bwMode="auto">
                          <a:xfrm>
                            <a:off x="5124893" y="0"/>
                            <a:ext cx="4879975" cy="3312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73F1DC" id="Group 8" o:spid="_x0000_s1026" style="position:absolute;margin-left:-14.9pt;margin-top:44.35pt;width:787.8pt;height:260.85pt;z-index:251718656" coordsize="100048,33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637;width:47821;height:32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">
                  <v:imagedata r:id="rId11" o:title="" croptop="18520f" cropbottom="14700f" cropleft="29037f" cropright="9530f"/>
                  <v:path arrowok="t"/>
                </v:shape>
                <v:shape id="Picture 5" o:spid="_x0000_s1028" type="#_x0000_t75" style="position:absolute;left:51248;width:48800;height:33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">
                  <v:imagedata r:id="rId12" o:title="" croptop="21280f" cropbottom="17322f" cropleft="29481f" cropright="13740f"/>
                  <v:path arrowok="t"/>
                </v:shape>
                <w10:wrap type="tight"/>
              </v:group>
            </w:pict>
          </mc:Fallback>
        </mc:AlternateContent>
      </w:r>
      <w:r w:rsidRPr="009B20C4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 xml:space="preserve">Varied Fluency </w:t>
      </w:r>
    </w:p>
    <w:p w14:paraId="55C6B0BA" w14:textId="4276A750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5CFD7670" w14:textId="02B58061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080ACCFA" w14:textId="50474F9B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5AC5DADA" w14:textId="77777777" w:rsidR="00787093" w:rsidRDefault="00787093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bookmarkStart w:id="0" w:name="_GoBack"/>
      <w:bookmarkEnd w:id="0"/>
    </w:p>
    <w:p w14:paraId="6CCEACD3" w14:textId="4FC8FB7F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C651B77" w14:textId="7DDB8662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9BF5C01" w14:textId="1E2C78B1" w:rsidR="009B20C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2FBC295B" wp14:editId="6D9592C5">
                <wp:simplePos x="0" y="0"/>
                <wp:positionH relativeFrom="column">
                  <wp:posOffset>-465957</wp:posOffset>
                </wp:positionH>
                <wp:positionV relativeFrom="paragraph">
                  <wp:posOffset>350874</wp:posOffset>
                </wp:positionV>
                <wp:extent cx="10515600" cy="5670654"/>
                <wp:effectExtent l="0" t="0" r="19050" b="63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600" cy="5670654"/>
                          <a:chOff x="0" y="0"/>
                          <a:chExt cx="10515600" cy="5670654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28" t="27058" r="65967" b="36261"/>
                          <a:stretch/>
                        </pic:blipFill>
                        <pic:spPr bwMode="auto">
                          <a:xfrm>
                            <a:off x="1063256" y="244549"/>
                            <a:ext cx="2530475" cy="2439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" name="Straight Connector 11"/>
                        <wps:cNvCnPr/>
                        <wps:spPr>
                          <a:xfrm>
                            <a:off x="5199321" y="180754"/>
                            <a:ext cx="31898" cy="538007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V="1">
                            <a:off x="0" y="2775098"/>
                            <a:ext cx="10515600" cy="1063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61" t="27259" r="29417" b="33852"/>
                          <a:stretch/>
                        </pic:blipFill>
                        <pic:spPr bwMode="auto">
                          <a:xfrm>
                            <a:off x="6687879" y="0"/>
                            <a:ext cx="2604770" cy="255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46" t="32671" r="63807" b="42272"/>
                          <a:stretch/>
                        </pic:blipFill>
                        <pic:spPr bwMode="auto">
                          <a:xfrm>
                            <a:off x="808074" y="3359889"/>
                            <a:ext cx="3253105" cy="2310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58" t="32270" r="31708" b="34248"/>
                          <a:stretch/>
                        </pic:blipFill>
                        <pic:spPr bwMode="auto">
                          <a:xfrm>
                            <a:off x="6443330" y="3009014"/>
                            <a:ext cx="2774950" cy="2609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1AE460" id="Group 16" o:spid="_x0000_s1026" style="position:absolute;margin-left:-36.7pt;margin-top:27.65pt;width:828pt;height:446.5pt;z-index:251725824" coordsize="105156,567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">
                <v:shape id="Picture 10" o:spid="_x0000_s1027" type="#_x0000_t75" style="position:absolute;left:10632;top:2445;width:25305;height:24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">
                  <v:imagedata r:id="rId16" o:title="" croptop="17733f" cropbottom="23764f" cropleft="8276f" cropright="43232f"/>
                  <v:path arrowok="t"/>
                </v:shape>
                <v:line id="Straight Connector 11" o:spid="_x0000_s1028" style="position:absolute;visibility:visible;mso-wrap-style:square" from="51993,1807" to="52312,55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" strokecolor="black [3200]" strokeweight=".5pt">
                  <v:stroke joinstyle="miter"/>
                </v:line>
                <v:line id="Straight Connector 12" o:spid="_x0000_s1029" style="position:absolute;flip:y;visibility:visible;mso-wrap-style:square" from="0,27750" to="105156,27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" strokecolor="black [3200]" strokeweight=".5pt">
                  <v:stroke joinstyle="miter"/>
                </v:line>
                <v:shape id="Picture 13" o:spid="_x0000_s1030" type="#_x0000_t75" style="position:absolute;left:66878;width:26048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">
                  <v:imagedata r:id="rId17" o:title="" croptop="17864f" cropbottom="22185f" cropleft="31628f" cropright="19279f"/>
                  <v:path arrowok="t"/>
                </v:shape>
                <v:shape id="Picture 15" o:spid="_x0000_s1031" type="#_x0000_t75" style="position:absolute;left:8080;top:33598;width:32531;height:23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">
                  <v:imagedata r:id="rId18" o:title="" croptop="21411f" cropbottom="27703f" cropleft="10713f" cropright="41817f"/>
                  <v:path arrowok="t"/>
                </v:shape>
                <v:shape id="Picture 14" o:spid="_x0000_s1032" type="#_x0000_t75" style="position:absolute;left:64433;top:30090;width:27749;height:26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">
                  <v:imagedata r:id="rId18" o:title="" croptop="21148f" cropbottom="22445f" cropleft="31626f" cropright="20780f"/>
                  <v:path arrowok="t"/>
                </v:shape>
              </v:group>
            </w:pict>
          </mc:Fallback>
        </mc:AlternateContent>
      </w:r>
      <w:r w:rsidR="009B20C4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 xml:space="preserve">Reasoning and Problem Solving </w:t>
      </w:r>
    </w:p>
    <w:p w14:paraId="2B1EF226" w14:textId="0D772416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EB01292" w14:textId="33C535D2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FAE7768" w14:textId="53279A83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15F633D" w14:textId="336EF839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43356D1C" w14:textId="73A7B32B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03917D53" w14:textId="7F8180A3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630E2DB" w14:textId="3C7BA5EE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E99620A" w14:textId="0D531DE2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48AE3181" w14:textId="5DAE09DD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78BD419E" w14:textId="0F8B3E8A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BEAFC96" w14:textId="30E8F922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74AA63E4" w14:textId="47C71A2A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C438C4F" w14:textId="066A7E61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E7F143F" w14:textId="2C3899E4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B8A86B0" w14:textId="59886668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C5F2CAC" w14:textId="7DD52C9E" w:rsidR="009B20C4" w:rsidRPr="009B20C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7872" behindDoc="1" locked="0" layoutInCell="1" allowOverlap="1" wp14:anchorId="637EE5C9" wp14:editId="146735B3">
            <wp:simplePos x="0" y="0"/>
            <wp:positionH relativeFrom="column">
              <wp:posOffset>5257354</wp:posOffset>
            </wp:positionH>
            <wp:positionV relativeFrom="paragraph">
              <wp:posOffset>208858</wp:posOffset>
            </wp:positionV>
            <wp:extent cx="4470400" cy="5613400"/>
            <wp:effectExtent l="0" t="0" r="6350" b="6350"/>
            <wp:wrapTight wrapText="bothSides">
              <wp:wrapPolygon edited="0">
                <wp:start x="0" y="0"/>
                <wp:lineTo x="0" y="21551"/>
                <wp:lineTo x="21539" y="21551"/>
                <wp:lineTo x="2153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38" t="21546" r="35632" b="11420"/>
                    <a:stretch/>
                  </pic:blipFill>
                  <pic:spPr bwMode="auto">
                    <a:xfrm>
                      <a:off x="0" y="0"/>
                      <a:ext cx="4470400" cy="561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31794AD9" wp14:editId="7AEE02B8">
            <wp:simplePos x="0" y="0"/>
            <wp:positionH relativeFrom="column">
              <wp:posOffset>-108585</wp:posOffset>
            </wp:positionH>
            <wp:positionV relativeFrom="paragraph">
              <wp:posOffset>215900</wp:posOffset>
            </wp:positionV>
            <wp:extent cx="4395470" cy="5664200"/>
            <wp:effectExtent l="0" t="0" r="5080" b="0"/>
            <wp:wrapTight wrapText="bothSides">
              <wp:wrapPolygon edited="0">
                <wp:start x="0" y="0"/>
                <wp:lineTo x="0" y="21503"/>
                <wp:lineTo x="21531" y="21503"/>
                <wp:lineTo x="2153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98" t="19041" r="36188" b="13810"/>
                    <a:stretch/>
                  </pic:blipFill>
                  <pic:spPr bwMode="auto">
                    <a:xfrm>
                      <a:off x="0" y="0"/>
                      <a:ext cx="4395470" cy="566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20C4" w:rsidRPr="009B20C4" w:rsidSect="00E56020">
      <w:headerReference w:type="default" r:id="rId21"/>
      <w:pgSz w:w="16838" w:h="11906" w:orient="landscape"/>
      <w:pgMar w:top="1440" w:right="1135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C7E46" w14:textId="77777777" w:rsidR="002D2DDB" w:rsidRDefault="002D2DDB" w:rsidP="00B66958">
      <w:pPr>
        <w:spacing w:after="0" w:line="240" w:lineRule="auto"/>
      </w:pPr>
      <w:r>
        <w:separator/>
      </w:r>
    </w:p>
  </w:endnote>
  <w:endnote w:type="continuationSeparator" w:id="0">
    <w:p w14:paraId="6F489F0E" w14:textId="77777777" w:rsidR="002D2DDB" w:rsidRDefault="002D2DDB" w:rsidP="00B66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12624" w14:textId="77777777" w:rsidR="002D2DDB" w:rsidRDefault="002D2DDB" w:rsidP="00B66958">
      <w:pPr>
        <w:spacing w:after="0" w:line="240" w:lineRule="auto"/>
      </w:pPr>
      <w:r>
        <w:separator/>
      </w:r>
    </w:p>
  </w:footnote>
  <w:footnote w:type="continuationSeparator" w:id="0">
    <w:p w14:paraId="11AFDD3B" w14:textId="77777777" w:rsidR="002D2DDB" w:rsidRDefault="002D2DDB" w:rsidP="00B66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4EC59" w14:textId="2A5A1A0A" w:rsidR="002D2DDB" w:rsidRPr="00D07F60" w:rsidRDefault="00D944A7">
    <w:pPr>
      <w:pStyle w:val="Header"/>
      <w:rPr>
        <w:rFonts w:ascii="Comic Sans MS" w:hAnsi="Comic Sans MS"/>
      </w:rPr>
    </w:pPr>
    <w:r>
      <w:rPr>
        <w:rFonts w:ascii="Comic Sans MS" w:hAnsi="Comic Sans MS"/>
      </w:rPr>
      <w:tab/>
    </w:r>
    <w:r>
      <w:rPr>
        <w:rFonts w:ascii="Comic Sans MS" w:hAnsi="Comic Sans MS"/>
      </w:rPr>
      <w:tab/>
      <w:t>Year 5 – Week 1</w:t>
    </w:r>
    <w:r w:rsidR="002D2DDB" w:rsidRPr="00D07F60">
      <w:rPr>
        <w:rFonts w:ascii="Comic Sans MS" w:hAnsi="Comic Sans MS"/>
      </w:rPr>
      <w:t xml:space="preserve"> – Maths </w:t>
    </w:r>
  </w:p>
  <w:p w14:paraId="77353358" w14:textId="77777777" w:rsidR="002D2DDB" w:rsidRDefault="002D2D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3ED6"/>
    <w:multiLevelType w:val="hybridMultilevel"/>
    <w:tmpl w:val="56A8BCE6"/>
    <w:lvl w:ilvl="0" w:tplc="702A767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27595E"/>
    <w:multiLevelType w:val="hybridMultilevel"/>
    <w:tmpl w:val="EE7C9198"/>
    <w:lvl w:ilvl="0" w:tplc="2752D0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91627"/>
    <w:multiLevelType w:val="hybridMultilevel"/>
    <w:tmpl w:val="95DEFF0C"/>
    <w:lvl w:ilvl="0" w:tplc="268E6F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113DCC"/>
    <w:multiLevelType w:val="hybridMultilevel"/>
    <w:tmpl w:val="070221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958"/>
    <w:rsid w:val="000174D2"/>
    <w:rsid w:val="00084BF4"/>
    <w:rsid w:val="001B4B7B"/>
    <w:rsid w:val="002609A2"/>
    <w:rsid w:val="0026738F"/>
    <w:rsid w:val="002C0B33"/>
    <w:rsid w:val="002D2DDB"/>
    <w:rsid w:val="00326C0B"/>
    <w:rsid w:val="003E20DA"/>
    <w:rsid w:val="00456C9C"/>
    <w:rsid w:val="004B5BE1"/>
    <w:rsid w:val="004C6F75"/>
    <w:rsid w:val="004D61CA"/>
    <w:rsid w:val="004F38C7"/>
    <w:rsid w:val="00511289"/>
    <w:rsid w:val="005167A6"/>
    <w:rsid w:val="00561257"/>
    <w:rsid w:val="005A05B5"/>
    <w:rsid w:val="006144A6"/>
    <w:rsid w:val="00654C23"/>
    <w:rsid w:val="00674DB1"/>
    <w:rsid w:val="00760A4F"/>
    <w:rsid w:val="00784A4C"/>
    <w:rsid w:val="00787093"/>
    <w:rsid w:val="007C4531"/>
    <w:rsid w:val="007C584D"/>
    <w:rsid w:val="00806FC4"/>
    <w:rsid w:val="00874BB4"/>
    <w:rsid w:val="008A2AC5"/>
    <w:rsid w:val="008C729B"/>
    <w:rsid w:val="00993090"/>
    <w:rsid w:val="009B20C4"/>
    <w:rsid w:val="009C3780"/>
    <w:rsid w:val="009F050A"/>
    <w:rsid w:val="00A45F20"/>
    <w:rsid w:val="00A50835"/>
    <w:rsid w:val="00B66958"/>
    <w:rsid w:val="00BB7A30"/>
    <w:rsid w:val="00BF567D"/>
    <w:rsid w:val="00C46C28"/>
    <w:rsid w:val="00C50303"/>
    <w:rsid w:val="00C92748"/>
    <w:rsid w:val="00CA04C1"/>
    <w:rsid w:val="00CA7729"/>
    <w:rsid w:val="00CF73AC"/>
    <w:rsid w:val="00D07F60"/>
    <w:rsid w:val="00D603EF"/>
    <w:rsid w:val="00D611E5"/>
    <w:rsid w:val="00D944A7"/>
    <w:rsid w:val="00DB1CF2"/>
    <w:rsid w:val="00DE62E0"/>
    <w:rsid w:val="00E16B0C"/>
    <w:rsid w:val="00E2607A"/>
    <w:rsid w:val="00E56020"/>
    <w:rsid w:val="00E6459B"/>
    <w:rsid w:val="00F226F9"/>
    <w:rsid w:val="00F72376"/>
    <w:rsid w:val="00FA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2A29D"/>
  <w15:chartTrackingRefBased/>
  <w15:docId w15:val="{F4C1FC56-196F-4546-BA89-11E60412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5B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A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B5BE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695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669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6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958"/>
  </w:style>
  <w:style w:type="paragraph" w:styleId="Footer">
    <w:name w:val="footer"/>
    <w:basedOn w:val="Normal"/>
    <w:link w:val="FooterChar"/>
    <w:uiPriority w:val="99"/>
    <w:unhideWhenUsed/>
    <w:rsid w:val="00B66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958"/>
  </w:style>
  <w:style w:type="paragraph" w:styleId="ListParagraph">
    <w:name w:val="List Paragraph"/>
    <w:basedOn w:val="Normal"/>
    <w:uiPriority w:val="34"/>
    <w:qFormat/>
    <w:rsid w:val="00B669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B5BE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4B5BE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4B5BE1"/>
  </w:style>
  <w:style w:type="paragraph" w:styleId="NormalWeb">
    <w:name w:val="Normal (Web)"/>
    <w:basedOn w:val="Normal"/>
    <w:uiPriority w:val="99"/>
    <w:semiHidden/>
    <w:unhideWhenUsed/>
    <w:rsid w:val="004B5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B5BE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A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locks-text-blockparagraph">
    <w:name w:val="blocks-text-block__paragraph"/>
    <w:basedOn w:val="Normal"/>
    <w:rsid w:val="00BB7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1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759846A8</Template>
  <TotalTime>0</TotalTime>
  <Pages>5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Nalder</dc:creator>
  <cp:keywords/>
  <dc:description/>
  <cp:lastModifiedBy>Jenny Doherty</cp:lastModifiedBy>
  <cp:revision>3</cp:revision>
  <dcterms:created xsi:type="dcterms:W3CDTF">2020-05-21T19:09:00Z</dcterms:created>
  <dcterms:modified xsi:type="dcterms:W3CDTF">2020-05-22T08:29:00Z</dcterms:modified>
</cp:coreProperties>
</file>