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D90" w:rsidRPr="0052461A" w:rsidRDefault="00231E8C" w:rsidP="00B50D90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37A4977" wp14:editId="25612F33">
                <wp:simplePos x="0" y="0"/>
                <wp:positionH relativeFrom="margin">
                  <wp:posOffset>2468880</wp:posOffset>
                </wp:positionH>
                <wp:positionV relativeFrom="paragraph">
                  <wp:posOffset>698500</wp:posOffset>
                </wp:positionV>
                <wp:extent cx="1986280" cy="890905"/>
                <wp:effectExtent l="0" t="0" r="13970" b="23495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890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2CF" w:rsidRPr="00137889" w:rsidRDefault="00F062CF" w:rsidP="00B50D9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Words which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</w:rPr>
                              <w:t xml:space="preserve"> contain the letter-string ‘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</w:rPr>
                              <w:t>ough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A49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4.4pt;margin-top:55pt;width:156.4pt;height:70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">
                <v:textbox>
                  <w:txbxContent>
                    <w:p w:rsidR="00F062CF" w:rsidRPr="00137889" w:rsidRDefault="00F062CF" w:rsidP="00B50D9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Words which contain the letter-string ‘</w:t>
                      </w:r>
                      <w:proofErr w:type="spellStart"/>
                      <w:r>
                        <w:rPr>
                          <w:b/>
                          <w:sz w:val="32"/>
                        </w:rPr>
                        <w:t>ough</w:t>
                      </w:r>
                      <w:proofErr w:type="spellEnd"/>
                      <w:r>
                        <w:rPr>
                          <w:b/>
                          <w:sz w:val="32"/>
                        </w:rPr>
                        <w:t>’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50D9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DB64E6" wp14:editId="71BAB3B4">
                <wp:simplePos x="0" y="0"/>
                <wp:positionH relativeFrom="column">
                  <wp:posOffset>9525</wp:posOffset>
                </wp:positionH>
                <wp:positionV relativeFrom="paragraph">
                  <wp:posOffset>1734185</wp:posOffset>
                </wp:positionV>
                <wp:extent cx="6614795" cy="4508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79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2CF" w:rsidRDefault="00F062CF" w:rsidP="00B50D9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64E6" id="_x0000_s1027" type="#_x0000_t202" style="position:absolute;left:0;text-align:left;margin-left:.75pt;margin-top:136.55pt;width:520.85pt;height:3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v0gwIAABU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" stroked="f">
                <v:textbox>
                  <w:txbxContent>
                    <w:p w:rsidR="00F062CF" w:rsidRDefault="00F062CF" w:rsidP="00B50D9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0D9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36F2C5" wp14:editId="4D0C6068">
                <wp:simplePos x="0" y="0"/>
                <wp:positionH relativeFrom="margin">
                  <wp:posOffset>0</wp:posOffset>
                </wp:positionH>
                <wp:positionV relativeFrom="paragraph">
                  <wp:posOffset>436771</wp:posOffset>
                </wp:positionV>
                <wp:extent cx="2280285" cy="1276985"/>
                <wp:effectExtent l="0" t="0" r="24765" b="1841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1276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2CF" w:rsidRPr="00137889" w:rsidRDefault="00F062CF" w:rsidP="00B50D90">
                            <w:r w:rsidRPr="00137889">
                              <w:t>Use these words to complete the sentences below…</w:t>
                            </w:r>
                          </w:p>
                          <w:p w:rsidR="00F062CF" w:rsidRPr="00A24D69" w:rsidRDefault="00F062CF" w:rsidP="00F64D8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  <w:r w:rsidRPr="00A24D6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ought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>, c</w:t>
                            </w:r>
                            <w:r w:rsidRPr="00A24D6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ough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d</w:t>
                            </w:r>
                            <w:r w:rsidRPr="00A24D6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ough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pl</w:t>
                            </w:r>
                            <w:r w:rsidRPr="00A24D6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ough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en</w:t>
                            </w:r>
                            <w:r w:rsidRPr="00A24D6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ough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thor</w:t>
                            </w:r>
                            <w:r w:rsidRPr="00A24D6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ough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d</w:t>
                            </w:r>
                            <w:r w:rsidRPr="00A24D6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ough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nut.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6F2C5" id="_x0000_s1028" type="#_x0000_t202" style="position:absolute;left:0;text-align:left;margin-left:0;margin-top:34.4pt;width:179.55pt;height:100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">
                <v:textbox>
                  <w:txbxContent>
                    <w:p w:rsidR="00F062CF" w:rsidRPr="00137889" w:rsidRDefault="00F062CF" w:rsidP="00B50D90">
                      <w:r w:rsidRPr="00137889">
                        <w:t>Use these words to complete the sentences below…</w:t>
                      </w:r>
                    </w:p>
                    <w:p w:rsidR="00F062CF" w:rsidRPr="00A24D69" w:rsidRDefault="00F062CF" w:rsidP="00F64D86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</w:rPr>
                        <w:t>b</w:t>
                      </w:r>
                      <w:r w:rsidRPr="00A24D69">
                        <w:rPr>
                          <w:rFonts w:ascii="Comic Sans MS" w:hAnsi="Comic Sans MS"/>
                          <w:b/>
                          <w:u w:val="single"/>
                        </w:rPr>
                        <w:t>ought</w:t>
                      </w:r>
                      <w:r>
                        <w:rPr>
                          <w:rFonts w:ascii="Comic Sans MS" w:hAnsi="Comic Sans MS"/>
                        </w:rPr>
                        <w:t>, c</w:t>
                      </w:r>
                      <w:r w:rsidRPr="00A24D69">
                        <w:rPr>
                          <w:rFonts w:ascii="Comic Sans MS" w:hAnsi="Comic Sans MS"/>
                          <w:b/>
                          <w:u w:val="single"/>
                        </w:rPr>
                        <w:t>ough</w:t>
                      </w:r>
                      <w:r>
                        <w:rPr>
                          <w:rFonts w:ascii="Comic Sans MS" w:hAnsi="Comic Sans MS"/>
                        </w:rPr>
                        <w:t>, d</w:t>
                      </w:r>
                      <w:r w:rsidRPr="00A24D69">
                        <w:rPr>
                          <w:rFonts w:ascii="Comic Sans MS" w:hAnsi="Comic Sans MS"/>
                          <w:b/>
                          <w:u w:val="single"/>
                        </w:rPr>
                        <w:t>ough</w:t>
                      </w:r>
                      <w:r>
                        <w:rPr>
                          <w:rFonts w:ascii="Comic Sans MS" w:hAnsi="Comic Sans MS"/>
                        </w:rPr>
                        <w:t>, pl</w:t>
                      </w:r>
                      <w:r w:rsidRPr="00A24D69">
                        <w:rPr>
                          <w:rFonts w:ascii="Comic Sans MS" w:hAnsi="Comic Sans MS"/>
                          <w:b/>
                          <w:u w:val="single"/>
                        </w:rPr>
                        <w:t>ough</w:t>
                      </w:r>
                      <w:r>
                        <w:rPr>
                          <w:rFonts w:ascii="Comic Sans MS" w:hAnsi="Comic Sans MS"/>
                        </w:rPr>
                        <w:t>, en</w:t>
                      </w:r>
                      <w:r w:rsidRPr="00A24D69">
                        <w:rPr>
                          <w:rFonts w:ascii="Comic Sans MS" w:hAnsi="Comic Sans MS"/>
                          <w:b/>
                          <w:u w:val="single"/>
                        </w:rPr>
                        <w:t>ough</w:t>
                      </w:r>
                      <w:r>
                        <w:rPr>
                          <w:rFonts w:ascii="Comic Sans MS" w:hAnsi="Comic Sans MS"/>
                        </w:rPr>
                        <w:t>, thor</w:t>
                      </w:r>
                      <w:r w:rsidRPr="00A24D69">
                        <w:rPr>
                          <w:rFonts w:ascii="Comic Sans MS" w:hAnsi="Comic Sans MS"/>
                          <w:b/>
                          <w:u w:val="single"/>
                        </w:rPr>
                        <w:t>ough</w:t>
                      </w:r>
                      <w:r>
                        <w:rPr>
                          <w:rFonts w:ascii="Comic Sans MS" w:hAnsi="Comic Sans MS"/>
                        </w:rPr>
                        <w:t>, d</w:t>
                      </w:r>
                      <w:r w:rsidRPr="00A24D69">
                        <w:rPr>
                          <w:rFonts w:ascii="Comic Sans MS" w:hAnsi="Comic Sans MS"/>
                          <w:b/>
                          <w:u w:val="single"/>
                        </w:rPr>
                        <w:t>ough</w:t>
                      </w:r>
                      <w:r>
                        <w:rPr>
                          <w:rFonts w:ascii="Comic Sans MS" w:hAnsi="Comic Sans MS"/>
                        </w:rPr>
                        <w:t>nut.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4D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5C909F" wp14:editId="2624D61E">
                <wp:simplePos x="0" y="0"/>
                <wp:positionH relativeFrom="margin">
                  <wp:posOffset>4646930</wp:posOffset>
                </wp:positionH>
                <wp:positionV relativeFrom="paragraph">
                  <wp:posOffset>548990</wp:posOffset>
                </wp:positionV>
                <wp:extent cx="1986280" cy="1049020"/>
                <wp:effectExtent l="0" t="0" r="13970" b="1778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104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2CF" w:rsidRPr="00137889" w:rsidRDefault="00F062CF" w:rsidP="00B50D90">
                            <w:pPr>
                              <w:jc w:val="center"/>
                            </w:pPr>
                            <w:r w:rsidRPr="00137889">
                              <w:t>Have a dictionary or access to the internet nearby so that you can check the meaning of the words to fi</w:t>
                            </w:r>
                            <w:r>
                              <w:t>t them into the sentences below!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C909F" id="_x0000_s1029" type="#_x0000_t202" style="position:absolute;left:0;text-align:left;margin-left:365.9pt;margin-top:43.25pt;width:156.4pt;height:82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">
                <v:textbox>
                  <w:txbxContent>
                    <w:p w:rsidR="00F062CF" w:rsidRPr="00137889" w:rsidRDefault="00F062CF" w:rsidP="00B50D90">
                      <w:pPr>
                        <w:jc w:val="center"/>
                      </w:pPr>
                      <w:r w:rsidRPr="00137889">
                        <w:t>Have a dictionary or access to the internet nearby so that you can check the meaning of the words to fi</w:t>
                      </w:r>
                      <w:r>
                        <w:t>t them into the sentences below!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24D69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4F071FE" wp14:editId="5751F038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5281295" cy="393700"/>
                <wp:effectExtent l="0" t="0" r="0" b="635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29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2CF" w:rsidRPr="00B50D90" w:rsidRDefault="009127A2" w:rsidP="00B50D9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Year 5 – Week 1</w:t>
                            </w:r>
                            <w:r w:rsidR="00F062CF" w:rsidRPr="00B50D90">
                              <w:rPr>
                                <w:b/>
                                <w:sz w:val="32"/>
                              </w:rPr>
                              <w:t xml:space="preserve"> - Spellings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071F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left:0;text-align:left;margin-left:0;margin-top:.2pt;width:415.85pt;height:31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" stroked="f">
                <v:textbox>
                  <w:txbxContent>
                    <w:p w:rsidR="00F062CF" w:rsidRPr="00B50D90" w:rsidRDefault="009127A2" w:rsidP="00B50D9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Year 5 – Week 1</w:t>
                      </w:r>
                      <w:r w:rsidR="00F062CF" w:rsidRPr="00B50D90">
                        <w:rPr>
                          <w:b/>
                          <w:sz w:val="32"/>
                        </w:rPr>
                        <w:t xml:space="preserve"> - Spellings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4D69">
        <w:rPr>
          <w:rFonts w:ascii="Comic Sans MS" w:hAnsi="Comic Sans MS"/>
          <w:sz w:val="28"/>
        </w:rPr>
        <w:t>My favourite snack is a jam ____________!</w:t>
      </w:r>
    </w:p>
    <w:p w:rsidR="00B50D90" w:rsidRPr="0052461A" w:rsidRDefault="00A24D69" w:rsidP="00B50D90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____________ a bag of sweets with my pocket money.</w:t>
      </w:r>
    </w:p>
    <w:p w:rsidR="00B50D90" w:rsidRPr="0052461A" w:rsidRDefault="00A24D69" w:rsidP="00B50D90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The farmer had to ____________ his fields. </w:t>
      </w:r>
    </w:p>
    <w:p w:rsidR="00B50D90" w:rsidRDefault="00A24D69" w:rsidP="00BF15AC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Yesterday I could hardly </w:t>
      </w:r>
      <w:proofErr w:type="gramStart"/>
      <w:r>
        <w:rPr>
          <w:rFonts w:ascii="Comic Sans MS" w:hAnsi="Comic Sans MS"/>
          <w:sz w:val="28"/>
        </w:rPr>
        <w:t>speak,</w:t>
      </w:r>
      <w:proofErr w:type="gramEnd"/>
      <w:r>
        <w:rPr>
          <w:rFonts w:ascii="Comic Sans MS" w:hAnsi="Comic Sans MS"/>
          <w:sz w:val="28"/>
        </w:rPr>
        <w:t xml:space="preserve"> I had a really bad ____________.</w:t>
      </w:r>
    </w:p>
    <w:p w:rsidR="00BF15AC" w:rsidRPr="00BF15AC" w:rsidRDefault="00A24D69" w:rsidP="00BF15AC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The teacher did a ____________ search, but they could not find the missing coat.</w:t>
      </w:r>
    </w:p>
    <w:p w:rsidR="00A24D69" w:rsidRDefault="00A24D69" w:rsidP="00A24D69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Before I add the toppings to the pizza, I have to make the ____________</w:t>
      </w:r>
      <w:r w:rsidR="00E0367D">
        <w:rPr>
          <w:rFonts w:ascii="Comic Sans MS" w:hAnsi="Comic Sans MS"/>
          <w:sz w:val="28"/>
        </w:rPr>
        <w:t xml:space="preserve">. </w:t>
      </w:r>
    </w:p>
    <w:p w:rsidR="00B50D90" w:rsidRDefault="00A24D69" w:rsidP="00A24D69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The meal </w:t>
      </w:r>
      <w:proofErr w:type="gramStart"/>
      <w:r>
        <w:rPr>
          <w:rFonts w:ascii="Comic Sans MS" w:hAnsi="Comic Sans MS"/>
          <w:sz w:val="28"/>
        </w:rPr>
        <w:t>wasn’t</w:t>
      </w:r>
      <w:proofErr w:type="gramEnd"/>
      <w:r>
        <w:rPr>
          <w:rFonts w:ascii="Comic Sans MS" w:hAnsi="Comic Sans MS"/>
          <w:sz w:val="28"/>
        </w:rPr>
        <w:t xml:space="preserve"> ____________ to eat so he just had to have a dessert!</w:t>
      </w:r>
    </w:p>
    <w:p w:rsidR="00A24D69" w:rsidRPr="00A24D69" w:rsidRDefault="00A24D69" w:rsidP="00A24D69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sz w:val="28"/>
        </w:rPr>
      </w:pPr>
      <w:r w:rsidRPr="00E036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CECD0" wp14:editId="1365BB1C">
                <wp:simplePos x="0" y="0"/>
                <wp:positionH relativeFrom="column">
                  <wp:posOffset>7221</wp:posOffset>
                </wp:positionH>
                <wp:positionV relativeFrom="paragraph">
                  <wp:posOffset>5966</wp:posOffset>
                </wp:positionV>
                <wp:extent cx="6337300" cy="2147777"/>
                <wp:effectExtent l="0" t="0" r="25400" b="2413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7300" cy="21477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2CF" w:rsidRPr="00CC5166" w:rsidRDefault="00F062CF" w:rsidP="00B50D90">
                            <w:pPr>
                              <w:rPr>
                                <w:i/>
                                <w:sz w:val="24"/>
                              </w:rPr>
                            </w:pPr>
                            <w:r w:rsidRPr="00CC5166">
                              <w:rPr>
                                <w:i/>
                                <w:sz w:val="24"/>
                              </w:rPr>
                              <w:t xml:space="preserve">Write a paragraph using as many </w:t>
                            </w:r>
                            <w:r>
                              <w:rPr>
                                <w:i/>
                                <w:sz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ough</w:t>
                            </w:r>
                            <w:proofErr w:type="spellEnd"/>
                            <w:r w:rsidRPr="00CC5166">
                              <w:rPr>
                                <w:i/>
                                <w:sz w:val="24"/>
                              </w:rPr>
                              <w:t xml:space="preserve"> words as you can! Try </w:t>
                            </w:r>
                            <w:proofErr w:type="gramStart"/>
                            <w:r w:rsidRPr="00CC5166">
                              <w:rPr>
                                <w:i/>
                                <w:sz w:val="24"/>
                              </w:rPr>
                              <w:t>and</w:t>
                            </w:r>
                            <w:proofErr w:type="gramEnd"/>
                            <w:r w:rsidRPr="00CC5166">
                              <w:rPr>
                                <w:i/>
                                <w:sz w:val="24"/>
                              </w:rPr>
                              <w:t xml:space="preserve"> make it as silly as possible!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CECD0" id="Text Box 3" o:spid="_x0000_s1031" type="#_x0000_t202" style="position:absolute;left:0;text-align:left;margin-left:.55pt;margin-top:.45pt;width:499pt;height:16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" fillcolor="white [3201]" strokeweight=".5pt">
                <v:path arrowok="t"/>
                <v:textbox>
                  <w:txbxContent>
                    <w:p w:rsidR="00F062CF" w:rsidRPr="00CC5166" w:rsidRDefault="00F062CF" w:rsidP="00B50D90">
                      <w:pPr>
                        <w:rPr>
                          <w:i/>
                          <w:sz w:val="24"/>
                        </w:rPr>
                      </w:pPr>
                      <w:r w:rsidRPr="00CC5166">
                        <w:rPr>
                          <w:i/>
                          <w:sz w:val="24"/>
                        </w:rPr>
                        <w:t xml:space="preserve">Write a paragraph using as many </w:t>
                      </w:r>
                      <w:r>
                        <w:rPr>
                          <w:i/>
                          <w:sz w:val="24"/>
                        </w:rPr>
                        <w:t>-</w:t>
                      </w:r>
                      <w:proofErr w:type="spellStart"/>
                      <w:r>
                        <w:rPr>
                          <w:i/>
                          <w:sz w:val="24"/>
                        </w:rPr>
                        <w:t>ough</w:t>
                      </w:r>
                      <w:proofErr w:type="spellEnd"/>
                      <w:r w:rsidRPr="00CC5166">
                        <w:rPr>
                          <w:i/>
                          <w:sz w:val="24"/>
                        </w:rPr>
                        <w:t xml:space="preserve"> words as you can! Try and make it as silly as possible!</w:t>
                      </w:r>
                    </w:p>
                  </w:txbxContent>
                </v:textbox>
              </v:shape>
            </w:pict>
          </mc:Fallback>
        </mc:AlternateContent>
      </w:r>
    </w:p>
    <w:p w:rsidR="00E0367D" w:rsidRPr="00E0367D" w:rsidRDefault="00E0367D" w:rsidP="00BF15AC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sz w:val="36"/>
        </w:rPr>
      </w:pPr>
    </w:p>
    <w:p w:rsidR="00F64D86" w:rsidRDefault="00F64D86" w:rsidP="00F64D86">
      <w:pPr>
        <w:pStyle w:val="ListParagraph"/>
        <w:spacing w:line="480" w:lineRule="auto"/>
        <w:ind w:left="360"/>
        <w:rPr>
          <w:rFonts w:ascii="Comic Sans MS" w:hAnsi="Comic Sans MS"/>
          <w:sz w:val="28"/>
        </w:rPr>
      </w:pPr>
    </w:p>
    <w:p w:rsidR="00B50D90" w:rsidRPr="0052461A" w:rsidRDefault="00B50D90" w:rsidP="00B50D90">
      <w:pPr>
        <w:rPr>
          <w:sz w:val="36"/>
        </w:rPr>
      </w:pPr>
    </w:p>
    <w:p w:rsidR="00F64D86" w:rsidRDefault="00F64D86" w:rsidP="00B50D90">
      <w:pPr>
        <w:rPr>
          <w:b/>
          <w:sz w:val="32"/>
        </w:rPr>
      </w:pPr>
    </w:p>
    <w:p w:rsidR="00FF5932" w:rsidRDefault="00FF5932" w:rsidP="00B50D90">
      <w:pPr>
        <w:rPr>
          <w:b/>
          <w:sz w:val="32"/>
        </w:rPr>
      </w:pPr>
      <w:r>
        <w:rPr>
          <w:b/>
          <w:sz w:val="32"/>
        </w:rPr>
        <w:lastRenderedPageBreak/>
        <w:t>Spelling, Grammar and Punctuation Challenge Tasks:</w:t>
      </w:r>
    </w:p>
    <w:p w:rsidR="00F64D86" w:rsidRDefault="005F2DB2" w:rsidP="00C43CBE">
      <w:pPr>
        <w:jc w:val="center"/>
        <w:rPr>
          <w:sz w:val="32"/>
        </w:rPr>
      </w:pPr>
      <w:r>
        <w:rPr>
          <w:noProof/>
          <w:sz w:val="32"/>
          <w:lang w:eastAsia="en-GB"/>
        </w:rPr>
        <w:drawing>
          <wp:inline distT="0" distB="0" distL="0" distR="0">
            <wp:extent cx="8712225" cy="5583615"/>
            <wp:effectExtent l="2222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F89BA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23722" cy="55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F66" w:rsidRPr="001B4230" w:rsidRDefault="00D45F66" w:rsidP="00F17D92">
      <w:pPr>
        <w:spacing w:line="240" w:lineRule="auto"/>
        <w:jc w:val="center"/>
        <w:rPr>
          <w:rFonts w:ascii="Comic Sans MS" w:hAnsi="Comic Sans MS"/>
          <w:sz w:val="24"/>
          <w:szCs w:val="26"/>
        </w:rPr>
      </w:pPr>
      <w:r w:rsidRPr="001B4230">
        <w:rPr>
          <w:rFonts w:ascii="Comic Sans MS" w:hAnsi="Comic Sans MS"/>
          <w:b/>
          <w:sz w:val="24"/>
        </w:rPr>
        <w:lastRenderedPageBreak/>
        <w:t>Year 5</w:t>
      </w:r>
    </w:p>
    <w:p w:rsidR="00D45F66" w:rsidRPr="00F17D92" w:rsidRDefault="00D45F66" w:rsidP="00F17D92">
      <w:pPr>
        <w:jc w:val="center"/>
        <w:rPr>
          <w:rFonts w:ascii="Comic Sans MS" w:hAnsi="Comic Sans MS"/>
          <w:b/>
          <w:sz w:val="24"/>
        </w:rPr>
      </w:pPr>
      <w:r w:rsidRPr="001B4230">
        <w:rPr>
          <w:rFonts w:ascii="Comic Sans MS" w:hAnsi="Comic Sans MS"/>
          <w:b/>
          <w:sz w:val="24"/>
        </w:rPr>
        <w:t xml:space="preserve">Reading Activity </w:t>
      </w:r>
      <w:r w:rsidR="009127A2">
        <w:rPr>
          <w:rFonts w:ascii="Comic Sans MS" w:hAnsi="Comic Sans MS"/>
          <w:b/>
          <w:sz w:val="24"/>
        </w:rPr>
        <w:t>– Week 1</w:t>
      </w:r>
    </w:p>
    <w:p w:rsidR="007A7157" w:rsidRDefault="00D45F66" w:rsidP="00D45F66">
      <w:pPr>
        <w:jc w:val="both"/>
        <w:rPr>
          <w:rFonts w:ascii="Comic Sans MS" w:hAnsi="Comic Sans MS"/>
          <w:sz w:val="24"/>
        </w:rPr>
      </w:pPr>
      <w:proofErr w:type="gramStart"/>
      <w:r>
        <w:rPr>
          <w:rFonts w:ascii="Comic Sans MS" w:hAnsi="Comic Sans MS"/>
          <w:sz w:val="24"/>
        </w:rPr>
        <w:t>LO:</w:t>
      </w:r>
      <w:proofErr w:type="gramEnd"/>
      <w:r>
        <w:rPr>
          <w:rFonts w:ascii="Comic Sans MS" w:hAnsi="Comic Sans MS"/>
          <w:sz w:val="24"/>
        </w:rPr>
        <w:t xml:space="preserve"> We are learning to </w:t>
      </w:r>
      <w:r w:rsidR="00C43CBE">
        <w:rPr>
          <w:rFonts w:ascii="Comic Sans MS" w:hAnsi="Comic Sans MS"/>
          <w:sz w:val="24"/>
        </w:rPr>
        <w:t>increase our familia</w:t>
      </w:r>
      <w:r w:rsidR="0087395D">
        <w:rPr>
          <w:rFonts w:ascii="Comic Sans MS" w:hAnsi="Comic Sans MS"/>
          <w:sz w:val="24"/>
        </w:rPr>
        <w:t>rity of a wide range of stories, including legends and traditional stories.</w:t>
      </w:r>
    </w:p>
    <w:p w:rsidR="00D45F66" w:rsidRPr="00B00917" w:rsidRDefault="00D45F66" w:rsidP="00D45F66">
      <w:pPr>
        <w:jc w:val="both"/>
        <w:rPr>
          <w:rFonts w:ascii="Comic Sans MS" w:hAnsi="Comic Sans MS"/>
          <w:b/>
          <w:sz w:val="24"/>
        </w:rPr>
      </w:pPr>
      <w:r w:rsidRPr="00B00917">
        <w:rPr>
          <w:rFonts w:ascii="Comic Sans MS" w:hAnsi="Comic Sans MS"/>
          <w:b/>
          <w:sz w:val="24"/>
        </w:rPr>
        <w:t>Please comp</w:t>
      </w:r>
      <w:r>
        <w:rPr>
          <w:rFonts w:ascii="Comic Sans MS" w:hAnsi="Comic Sans MS"/>
          <w:b/>
          <w:sz w:val="24"/>
        </w:rPr>
        <w:t>lete the questions below:</w:t>
      </w:r>
      <w:r w:rsidRPr="00B00917">
        <w:rPr>
          <w:rFonts w:ascii="Comic Sans MS" w:hAnsi="Comic Sans MS"/>
          <w:b/>
          <w:sz w:val="24"/>
        </w:rPr>
        <w:t xml:space="preserve">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45F66" w:rsidTr="00F17D92">
        <w:tc>
          <w:tcPr>
            <w:tcW w:w="9634" w:type="dxa"/>
          </w:tcPr>
          <w:p w:rsidR="00D45F66" w:rsidRDefault="00D45F66" w:rsidP="00D45F66">
            <w:pPr>
              <w:jc w:val="both"/>
              <w:rPr>
                <w:rFonts w:ascii="High Tower Text" w:hAnsi="High Tower Text"/>
                <w:sz w:val="24"/>
              </w:rPr>
            </w:pPr>
          </w:p>
          <w:p w:rsidR="00D45F66" w:rsidRDefault="00D45F66" w:rsidP="00D45F66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Comic Sans MS" w:hAnsi="Comic Sans MS"/>
                <w:sz w:val="24"/>
              </w:rPr>
            </w:pPr>
            <w:r w:rsidRPr="00D56E88">
              <w:rPr>
                <w:rFonts w:ascii="Comic Sans MS" w:hAnsi="Comic Sans MS"/>
                <w:sz w:val="24"/>
              </w:rPr>
              <w:t>Read ‘</w:t>
            </w:r>
            <w:r w:rsidR="007A7157">
              <w:rPr>
                <w:rFonts w:ascii="Comic Sans MS" w:hAnsi="Comic Sans MS"/>
                <w:sz w:val="24"/>
              </w:rPr>
              <w:t>The Hare and the Tortoise’</w:t>
            </w:r>
            <w:r w:rsidRPr="00D56E88">
              <w:rPr>
                <w:rFonts w:ascii="Comic Sans MS" w:hAnsi="Comic Sans MS"/>
                <w:sz w:val="24"/>
              </w:rPr>
              <w:t xml:space="preserve"> (on the next page) </w:t>
            </w:r>
            <w:r w:rsidR="007A7157">
              <w:rPr>
                <w:rFonts w:ascii="Comic Sans MS" w:hAnsi="Comic Sans MS"/>
                <w:sz w:val="24"/>
              </w:rPr>
              <w:t xml:space="preserve">try </w:t>
            </w:r>
            <w:proofErr w:type="gramStart"/>
            <w:r w:rsidR="007A7157">
              <w:rPr>
                <w:rFonts w:ascii="Comic Sans MS" w:hAnsi="Comic Sans MS"/>
                <w:sz w:val="24"/>
              </w:rPr>
              <w:t>and</w:t>
            </w:r>
            <w:proofErr w:type="gramEnd"/>
            <w:r w:rsidR="007A7157">
              <w:rPr>
                <w:rFonts w:ascii="Comic Sans MS" w:hAnsi="Comic Sans MS"/>
                <w:sz w:val="24"/>
              </w:rPr>
              <w:t xml:space="preserve"> read it aloud or with a family member.</w:t>
            </w:r>
          </w:p>
          <w:p w:rsidR="00D56E88" w:rsidRDefault="00D56E88" w:rsidP="00D56E88">
            <w:pPr>
              <w:pStyle w:val="ListParagraph"/>
              <w:jc w:val="both"/>
              <w:rPr>
                <w:rFonts w:ascii="Comic Sans MS" w:hAnsi="Comic Sans MS"/>
                <w:sz w:val="24"/>
              </w:rPr>
            </w:pPr>
          </w:p>
          <w:p w:rsidR="00F17D92" w:rsidRDefault="00F17D92" w:rsidP="00D56E88">
            <w:pPr>
              <w:pStyle w:val="ListParagraph"/>
              <w:jc w:val="both"/>
              <w:rPr>
                <w:rFonts w:ascii="Comic Sans MS" w:hAnsi="Comic Sans MS"/>
                <w:sz w:val="24"/>
              </w:rPr>
            </w:pPr>
          </w:p>
          <w:p w:rsidR="00F17D92" w:rsidRPr="00D56E88" w:rsidRDefault="00F17D92" w:rsidP="00D56E88">
            <w:pPr>
              <w:pStyle w:val="ListParagraph"/>
              <w:jc w:val="both"/>
              <w:rPr>
                <w:rFonts w:ascii="Comic Sans MS" w:hAnsi="Comic Sans MS"/>
                <w:sz w:val="24"/>
              </w:rPr>
            </w:pPr>
          </w:p>
          <w:p w:rsidR="00D56E88" w:rsidRPr="007A7157" w:rsidRDefault="007A7157" w:rsidP="00D56E88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Why do you think the Tortoise wanted to take part in the race?</w:t>
            </w:r>
          </w:p>
          <w:p w:rsidR="00493B68" w:rsidRDefault="00493B68" w:rsidP="00D56E88">
            <w:pPr>
              <w:jc w:val="both"/>
              <w:rPr>
                <w:rFonts w:ascii="Comic Sans MS" w:hAnsi="Comic Sans MS"/>
                <w:sz w:val="24"/>
              </w:rPr>
            </w:pPr>
          </w:p>
          <w:p w:rsidR="00F17D92" w:rsidRDefault="00493B68" w:rsidP="00D56E88">
            <w:pPr>
              <w:jc w:val="both"/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3455316</wp:posOffset>
                  </wp:positionH>
                  <wp:positionV relativeFrom="paragraph">
                    <wp:posOffset>76372</wp:posOffset>
                  </wp:positionV>
                  <wp:extent cx="2583283" cy="1827993"/>
                  <wp:effectExtent l="0" t="0" r="7620" b="1270"/>
                  <wp:wrapTight wrapText="bothSides">
                    <wp:wrapPolygon edited="0">
                      <wp:start x="0" y="0"/>
                      <wp:lineTo x="0" y="21390"/>
                      <wp:lineTo x="21504" y="21390"/>
                      <wp:lineTo x="21504" y="0"/>
                      <wp:lineTo x="0" y="0"/>
                    </wp:wrapPolygon>
                  </wp:wrapTight>
                  <wp:docPr id="5" name="Picture 5" descr="English KS2 Adjectives to describe a character | Teaching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nglish KS2 Adjectives to describe a character | Teaching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730" cy="182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7D92" w:rsidRPr="00D56E88" w:rsidRDefault="00F17D92" w:rsidP="00D56E88">
            <w:pPr>
              <w:jc w:val="both"/>
              <w:rPr>
                <w:rFonts w:ascii="Comic Sans MS" w:hAnsi="Comic Sans MS"/>
                <w:sz w:val="24"/>
              </w:rPr>
            </w:pPr>
          </w:p>
          <w:p w:rsidR="00F17D92" w:rsidRPr="00493B68" w:rsidRDefault="00493B68" w:rsidP="00493B68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Can you write down </w:t>
            </w:r>
            <w:proofErr w:type="gramStart"/>
            <w:r>
              <w:rPr>
                <w:rFonts w:ascii="Comic Sans MS" w:hAnsi="Comic Sans MS"/>
                <w:sz w:val="24"/>
              </w:rPr>
              <w:t>3</w:t>
            </w:r>
            <w:proofErr w:type="gramEnd"/>
            <w:r w:rsidR="007A7157">
              <w:rPr>
                <w:rFonts w:ascii="Comic Sans MS" w:hAnsi="Comic Sans MS"/>
                <w:sz w:val="24"/>
              </w:rPr>
              <w:t xml:space="preserve"> words to describe the</w:t>
            </w:r>
            <w:r>
              <w:rPr>
                <w:rFonts w:ascii="Comic Sans MS" w:hAnsi="Comic Sans MS"/>
                <w:sz w:val="24"/>
              </w:rPr>
              <w:t xml:space="preserve"> character of the Tortoise and 3</w:t>
            </w:r>
            <w:r w:rsidR="007A7157">
              <w:rPr>
                <w:rFonts w:ascii="Comic Sans MS" w:hAnsi="Comic Sans MS"/>
                <w:sz w:val="24"/>
              </w:rPr>
              <w:t xml:space="preserve"> words to describe the character of the Hare?</w:t>
            </w:r>
            <w:r>
              <w:rPr>
                <w:rFonts w:ascii="Comic Sans MS" w:hAnsi="Comic Sans MS"/>
                <w:sz w:val="24"/>
              </w:rPr>
              <w:t xml:space="preserve"> Choose from the words on the right or you can come up with your own!</w:t>
            </w:r>
            <w:r>
              <w:t xml:space="preserve"> </w:t>
            </w:r>
          </w:p>
          <w:p w:rsidR="00493B68" w:rsidRDefault="00493B68" w:rsidP="00493B68">
            <w:pPr>
              <w:rPr>
                <w:rFonts w:ascii="Comic Sans MS" w:hAnsi="Comic Sans MS"/>
                <w:sz w:val="24"/>
              </w:rPr>
            </w:pPr>
          </w:p>
          <w:p w:rsidR="00493B68" w:rsidRDefault="00493B68" w:rsidP="00493B68">
            <w:pPr>
              <w:rPr>
                <w:rFonts w:ascii="Comic Sans MS" w:hAnsi="Comic Sans MS"/>
                <w:sz w:val="24"/>
              </w:rPr>
            </w:pPr>
          </w:p>
          <w:p w:rsidR="00493B68" w:rsidRDefault="00493B68" w:rsidP="00493B68">
            <w:pPr>
              <w:rPr>
                <w:rFonts w:ascii="Comic Sans MS" w:hAnsi="Comic Sans MS"/>
                <w:sz w:val="24"/>
              </w:rPr>
            </w:pPr>
          </w:p>
          <w:p w:rsidR="00493B68" w:rsidRDefault="00493B68" w:rsidP="00493B68">
            <w:pPr>
              <w:rPr>
                <w:rFonts w:ascii="Comic Sans MS" w:hAnsi="Comic Sans MS"/>
                <w:sz w:val="24"/>
              </w:rPr>
            </w:pPr>
          </w:p>
          <w:p w:rsidR="00493B68" w:rsidRPr="00493B68" w:rsidRDefault="00493B68" w:rsidP="00493B68">
            <w:pPr>
              <w:rPr>
                <w:rFonts w:ascii="Comic Sans MS" w:hAnsi="Comic Sans MS"/>
                <w:sz w:val="24"/>
              </w:rPr>
            </w:pPr>
          </w:p>
          <w:p w:rsidR="00D56E88" w:rsidRDefault="007A7157" w:rsidP="00D56E88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How do you think the Hare felt at the end of the race? Why?</w:t>
            </w:r>
          </w:p>
          <w:p w:rsidR="00F17D92" w:rsidRDefault="00F17D92" w:rsidP="00D56E88">
            <w:pPr>
              <w:jc w:val="both"/>
              <w:rPr>
                <w:rFonts w:ascii="Comic Sans MS" w:hAnsi="Comic Sans MS"/>
                <w:sz w:val="24"/>
              </w:rPr>
            </w:pPr>
          </w:p>
          <w:p w:rsidR="00F17D92" w:rsidRPr="00953B86" w:rsidRDefault="00F17D92" w:rsidP="00D56E88">
            <w:pPr>
              <w:jc w:val="both"/>
              <w:rPr>
                <w:rFonts w:ascii="Comic Sans MS" w:hAnsi="Comic Sans MS"/>
                <w:sz w:val="24"/>
              </w:rPr>
            </w:pPr>
          </w:p>
          <w:p w:rsidR="00D56E88" w:rsidRPr="00953B86" w:rsidRDefault="007A7157" w:rsidP="00D56E88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Comic Sans MS" w:hAnsi="Comic Sans MS"/>
                <w:sz w:val="24"/>
              </w:rPr>
            </w:pPr>
            <w:r w:rsidRPr="00953B86">
              <w:rPr>
                <w:rFonts w:ascii="Comic Sans MS" w:hAnsi="Comic Sans MS"/>
                <w:sz w:val="24"/>
              </w:rPr>
              <w:t>The Hare and the Tortoise is a fable, fables are very old stories that often contain a fantasy (such as talking animals!) and have a moral. What is the moral to this fable?</w:t>
            </w:r>
            <w:bookmarkStart w:id="0" w:name="_GoBack"/>
            <w:bookmarkEnd w:id="0"/>
          </w:p>
          <w:p w:rsidR="007A7157" w:rsidRDefault="007A7157" w:rsidP="007A7157">
            <w:pPr>
              <w:jc w:val="both"/>
              <w:rPr>
                <w:rFonts w:ascii="High Tower Text" w:hAnsi="High Tower Text"/>
                <w:sz w:val="24"/>
              </w:rPr>
            </w:pPr>
          </w:p>
          <w:p w:rsidR="007A7157" w:rsidRDefault="007A7157" w:rsidP="007A7157">
            <w:pPr>
              <w:jc w:val="both"/>
              <w:rPr>
                <w:rFonts w:ascii="High Tower Text" w:hAnsi="High Tower Text"/>
                <w:sz w:val="24"/>
              </w:rPr>
            </w:pPr>
          </w:p>
          <w:p w:rsidR="007A7157" w:rsidRDefault="007A7157" w:rsidP="007A7157">
            <w:pPr>
              <w:jc w:val="both"/>
              <w:rPr>
                <w:rFonts w:ascii="High Tower Text" w:hAnsi="High Tower Text"/>
                <w:sz w:val="24"/>
              </w:rPr>
            </w:pPr>
          </w:p>
          <w:p w:rsidR="00493B68" w:rsidRDefault="00493B68" w:rsidP="007A7157">
            <w:pPr>
              <w:jc w:val="both"/>
              <w:rPr>
                <w:rFonts w:ascii="High Tower Text" w:hAnsi="High Tower Text"/>
                <w:sz w:val="24"/>
              </w:rPr>
            </w:pPr>
          </w:p>
          <w:p w:rsidR="007A7157" w:rsidRDefault="007A7157" w:rsidP="007A7157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Comic Sans MS" w:hAnsi="Comic Sans MS"/>
                <w:sz w:val="24"/>
              </w:rPr>
            </w:pPr>
            <w:r w:rsidRPr="007A7157">
              <w:rPr>
                <w:rFonts w:ascii="Comic Sans MS" w:hAnsi="Comic Sans MS"/>
                <w:sz w:val="24"/>
              </w:rPr>
              <w:t>How could you apply this moral to your life?</w:t>
            </w:r>
            <w:r>
              <w:rPr>
                <w:rFonts w:ascii="Comic Sans MS" w:hAnsi="Comic Sans MS"/>
                <w:sz w:val="24"/>
              </w:rPr>
              <w:t xml:space="preserve"> (e.g. I could try and think about my writing before having a go or take more time on a piece of artwork)</w:t>
            </w:r>
          </w:p>
          <w:p w:rsidR="00493B68" w:rsidRDefault="00493B68" w:rsidP="007A7157">
            <w:pPr>
              <w:jc w:val="both"/>
              <w:rPr>
                <w:rFonts w:ascii="Comic Sans MS" w:hAnsi="Comic Sans MS"/>
                <w:sz w:val="24"/>
              </w:rPr>
            </w:pPr>
          </w:p>
          <w:p w:rsidR="00493B68" w:rsidRDefault="00493B68" w:rsidP="007A7157">
            <w:pPr>
              <w:jc w:val="both"/>
              <w:rPr>
                <w:rFonts w:ascii="Comic Sans MS" w:hAnsi="Comic Sans MS"/>
                <w:sz w:val="24"/>
              </w:rPr>
            </w:pPr>
          </w:p>
          <w:p w:rsidR="00493B68" w:rsidRDefault="00493B68" w:rsidP="007A7157">
            <w:pPr>
              <w:jc w:val="both"/>
              <w:rPr>
                <w:rFonts w:ascii="Comic Sans MS" w:hAnsi="Comic Sans MS"/>
                <w:sz w:val="24"/>
              </w:rPr>
            </w:pPr>
          </w:p>
          <w:p w:rsidR="005A3284" w:rsidRPr="00D56E88" w:rsidRDefault="005A3284" w:rsidP="00D56E88">
            <w:pPr>
              <w:jc w:val="both"/>
              <w:rPr>
                <w:rFonts w:ascii="High Tower Text" w:hAnsi="High Tower Text"/>
                <w:sz w:val="24"/>
              </w:rPr>
            </w:pPr>
          </w:p>
        </w:tc>
      </w:tr>
    </w:tbl>
    <w:p w:rsidR="005A3284" w:rsidRDefault="005A3284" w:rsidP="00D56E88">
      <w:pPr>
        <w:spacing w:after="0" w:line="240" w:lineRule="auto"/>
        <w:jc w:val="center"/>
        <w:rPr>
          <w:rFonts w:ascii="High Tower Text" w:hAnsi="High Tower Text"/>
          <w:sz w:val="24"/>
        </w:rPr>
      </w:pPr>
    </w:p>
    <w:p w:rsidR="005A3284" w:rsidRDefault="005A3284" w:rsidP="00D56E88">
      <w:pPr>
        <w:spacing w:after="0" w:line="240" w:lineRule="auto"/>
        <w:jc w:val="center"/>
        <w:rPr>
          <w:rFonts w:ascii="High Tower Text" w:hAnsi="High Tower Text"/>
          <w:sz w:val="24"/>
        </w:rPr>
      </w:pPr>
    </w:p>
    <w:p w:rsidR="00C850E6" w:rsidRDefault="00C850E6" w:rsidP="007A7157">
      <w:pPr>
        <w:rPr>
          <w:rFonts w:ascii="helveticaneue" w:eastAsia="Times New Roman" w:hAnsi="helveticaneue" w:cs="Times New Roman"/>
          <w:color w:val="101214"/>
          <w:sz w:val="28"/>
          <w:szCs w:val="30"/>
          <w:u w:val="single"/>
          <w:shd w:val="clear" w:color="auto" w:fill="FFFFFF"/>
          <w:lang w:eastAsia="en-GB"/>
        </w:rPr>
      </w:pPr>
    </w:p>
    <w:p w:rsidR="00C850E6" w:rsidRDefault="001506AB" w:rsidP="009435B5">
      <w:pPr>
        <w:jc w:val="center"/>
        <w:rPr>
          <w:rFonts w:ascii="helveticaneue" w:eastAsia="Times New Roman" w:hAnsi="helveticaneue" w:cs="Times New Roman"/>
          <w:color w:val="101214"/>
          <w:sz w:val="28"/>
          <w:szCs w:val="30"/>
          <w:u w:val="single"/>
          <w:shd w:val="clear" w:color="auto" w:fill="FFFFFF"/>
          <w:lang w:eastAsia="en-GB"/>
        </w:rPr>
      </w:pPr>
      <w:r w:rsidRPr="00C850E6">
        <w:rPr>
          <w:rFonts w:ascii="helveticaneue" w:eastAsia="Times New Roman" w:hAnsi="helveticaneue" w:cs="Times New Roman"/>
          <w:noProof/>
          <w:color w:val="101214"/>
          <w:sz w:val="28"/>
          <w:szCs w:val="30"/>
          <w:shd w:val="clear" w:color="auto" w:fill="FFFFFF"/>
          <w:lang w:eastAsia="en-GB"/>
        </w:rPr>
        <w:drawing>
          <wp:inline distT="0" distB="0" distL="0" distR="0" wp14:anchorId="73FD5FD5" wp14:editId="5A5267C3">
            <wp:extent cx="6355164" cy="7844551"/>
            <wp:effectExtent l="0" t="0" r="762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F832DF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 b="802"/>
                    <a:stretch/>
                  </pic:blipFill>
                  <pic:spPr bwMode="auto">
                    <a:xfrm>
                      <a:off x="0" y="0"/>
                      <a:ext cx="6379449" cy="787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0E6" w:rsidRDefault="00C850E6" w:rsidP="009435B5">
      <w:pPr>
        <w:jc w:val="center"/>
        <w:rPr>
          <w:rFonts w:ascii="helveticaneue" w:eastAsia="Times New Roman" w:hAnsi="helveticaneue" w:cs="Times New Roman"/>
          <w:color w:val="101214"/>
          <w:sz w:val="28"/>
          <w:szCs w:val="30"/>
          <w:u w:val="single"/>
          <w:shd w:val="clear" w:color="auto" w:fill="FFFFFF"/>
          <w:lang w:eastAsia="en-GB"/>
        </w:rPr>
      </w:pPr>
    </w:p>
    <w:p w:rsidR="00C850E6" w:rsidRDefault="00C850E6" w:rsidP="009435B5">
      <w:pPr>
        <w:jc w:val="center"/>
        <w:rPr>
          <w:rFonts w:ascii="helveticaneue" w:eastAsia="Times New Roman" w:hAnsi="helveticaneue" w:cs="Times New Roman"/>
          <w:color w:val="101214"/>
          <w:sz w:val="28"/>
          <w:szCs w:val="30"/>
          <w:u w:val="single"/>
          <w:shd w:val="clear" w:color="auto" w:fill="FFFFFF"/>
          <w:lang w:eastAsia="en-GB"/>
        </w:rPr>
      </w:pPr>
    </w:p>
    <w:p w:rsidR="00C850E6" w:rsidRDefault="00C850E6" w:rsidP="009435B5">
      <w:pPr>
        <w:jc w:val="center"/>
        <w:rPr>
          <w:rFonts w:ascii="helveticaneue" w:eastAsia="Times New Roman" w:hAnsi="helveticaneue" w:cs="Times New Roman"/>
          <w:color w:val="101214"/>
          <w:sz w:val="28"/>
          <w:szCs w:val="30"/>
          <w:u w:val="single"/>
          <w:shd w:val="clear" w:color="auto" w:fill="FFFFFF"/>
          <w:lang w:eastAsia="en-GB"/>
        </w:rPr>
      </w:pPr>
    </w:p>
    <w:p w:rsidR="00C850E6" w:rsidRDefault="00C850E6" w:rsidP="009435B5">
      <w:pPr>
        <w:jc w:val="center"/>
        <w:rPr>
          <w:rFonts w:ascii="helveticaneue" w:eastAsia="Times New Roman" w:hAnsi="helveticaneue" w:cs="Times New Roman"/>
          <w:color w:val="101214"/>
          <w:sz w:val="28"/>
          <w:szCs w:val="30"/>
          <w:u w:val="single"/>
          <w:shd w:val="clear" w:color="auto" w:fill="FFFFFF"/>
          <w:lang w:eastAsia="en-GB"/>
        </w:rPr>
      </w:pPr>
    </w:p>
    <w:p w:rsidR="001506AB" w:rsidRDefault="001506AB" w:rsidP="009435B5">
      <w:pPr>
        <w:jc w:val="center"/>
        <w:rPr>
          <w:rFonts w:ascii="helveticaneue" w:eastAsia="Times New Roman" w:hAnsi="helveticaneue" w:cs="Times New Roman"/>
          <w:color w:val="101214"/>
          <w:sz w:val="28"/>
          <w:szCs w:val="30"/>
          <w:u w:val="single"/>
          <w:shd w:val="clear" w:color="auto" w:fill="FFFFFF"/>
          <w:lang w:eastAsia="en-GB"/>
        </w:rPr>
      </w:pPr>
      <w:r w:rsidRPr="001506AB">
        <w:rPr>
          <w:rFonts w:ascii="helveticaneue" w:eastAsia="Times New Roman" w:hAnsi="helveticaneue" w:cs="Times New Roman"/>
          <w:noProof/>
          <w:color w:val="101214"/>
          <w:sz w:val="28"/>
          <w:szCs w:val="30"/>
          <w:shd w:val="clear" w:color="auto" w:fill="FFFFFF"/>
          <w:lang w:eastAsia="en-GB"/>
        </w:rPr>
        <w:drawing>
          <wp:inline distT="0" distB="0" distL="0" distR="0">
            <wp:extent cx="6214126" cy="783619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F874A7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502" cy="786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0E6" w:rsidRDefault="00C850E6" w:rsidP="009435B5">
      <w:pPr>
        <w:jc w:val="center"/>
        <w:rPr>
          <w:rFonts w:ascii="helveticaneue" w:eastAsia="Times New Roman" w:hAnsi="helveticaneue" w:cs="Times New Roman"/>
          <w:color w:val="101214"/>
          <w:sz w:val="28"/>
          <w:szCs w:val="30"/>
          <w:u w:val="single"/>
          <w:shd w:val="clear" w:color="auto" w:fill="FFFFFF"/>
          <w:lang w:eastAsia="en-GB"/>
        </w:rPr>
      </w:pPr>
    </w:p>
    <w:p w:rsidR="007A7157" w:rsidRDefault="007A7157" w:rsidP="007A7157">
      <w:pPr>
        <w:rPr>
          <w:rFonts w:ascii="helveticaneue" w:eastAsia="Times New Roman" w:hAnsi="helveticaneue" w:cs="Times New Roman"/>
          <w:color w:val="101214"/>
          <w:sz w:val="28"/>
          <w:szCs w:val="30"/>
          <w:u w:val="single"/>
          <w:shd w:val="clear" w:color="auto" w:fill="FFFFFF"/>
          <w:lang w:eastAsia="en-GB"/>
        </w:rPr>
      </w:pPr>
    </w:p>
    <w:p w:rsidR="002F12ED" w:rsidRPr="009435B5" w:rsidRDefault="002F12ED" w:rsidP="007A7157">
      <w:pPr>
        <w:jc w:val="center"/>
        <w:rPr>
          <w:sz w:val="32"/>
        </w:rPr>
      </w:pPr>
      <w:r w:rsidRPr="001B4230">
        <w:rPr>
          <w:rFonts w:ascii="Comic Sans MS" w:hAnsi="Comic Sans MS"/>
          <w:b/>
        </w:rPr>
        <w:lastRenderedPageBreak/>
        <w:t>Year 5</w:t>
      </w:r>
    </w:p>
    <w:p w:rsidR="00DF69E2" w:rsidRPr="009435B5" w:rsidRDefault="007A7157" w:rsidP="009435B5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Writing Activity – Week 6</w:t>
      </w:r>
    </w:p>
    <w:p w:rsidR="00DF69E2" w:rsidRDefault="00174DB3" w:rsidP="00174DB3">
      <w:pPr>
        <w:contextualSpacing/>
        <w:rPr>
          <w:rFonts w:ascii="Comic Sans MS" w:hAnsi="Comic Sans MS"/>
          <w:sz w:val="24"/>
        </w:rPr>
      </w:pPr>
      <w:r w:rsidRPr="001B4230">
        <w:rPr>
          <w:rFonts w:ascii="Comic Sans MS" w:hAnsi="Comic Sans MS"/>
          <w:sz w:val="24"/>
        </w:rPr>
        <w:t>L</w:t>
      </w:r>
      <w:r w:rsidR="00DF69E2">
        <w:rPr>
          <w:rFonts w:ascii="Comic Sans MS" w:hAnsi="Comic Sans MS"/>
          <w:sz w:val="24"/>
        </w:rPr>
        <w:t xml:space="preserve">earning </w:t>
      </w:r>
      <w:r w:rsidRPr="001B4230">
        <w:rPr>
          <w:rFonts w:ascii="Comic Sans MS" w:hAnsi="Comic Sans MS"/>
          <w:sz w:val="24"/>
        </w:rPr>
        <w:t>O</w:t>
      </w:r>
      <w:r w:rsidR="00DF69E2">
        <w:rPr>
          <w:rFonts w:ascii="Comic Sans MS" w:hAnsi="Comic Sans MS"/>
          <w:sz w:val="24"/>
        </w:rPr>
        <w:t>bjective</w:t>
      </w:r>
      <w:r w:rsidRPr="001B4230">
        <w:rPr>
          <w:rFonts w:ascii="Comic Sans MS" w:hAnsi="Comic Sans MS"/>
          <w:sz w:val="24"/>
        </w:rPr>
        <w:t xml:space="preserve">: </w:t>
      </w:r>
    </w:p>
    <w:p w:rsidR="006F593F" w:rsidRDefault="00174DB3" w:rsidP="006F593F">
      <w:pPr>
        <w:contextualSpacing/>
        <w:rPr>
          <w:rFonts w:ascii="Comic Sans MS" w:hAnsi="Comic Sans MS"/>
          <w:b/>
          <w:sz w:val="24"/>
        </w:rPr>
      </w:pPr>
      <w:r w:rsidRPr="00DF69E2">
        <w:rPr>
          <w:rFonts w:ascii="Comic Sans MS" w:hAnsi="Comic Sans MS"/>
          <w:b/>
          <w:sz w:val="24"/>
        </w:rPr>
        <w:t xml:space="preserve">We are learning to </w:t>
      </w:r>
      <w:r w:rsidR="005A7A88">
        <w:rPr>
          <w:rFonts w:ascii="Comic Sans MS" w:hAnsi="Comic Sans MS"/>
          <w:b/>
          <w:sz w:val="24"/>
        </w:rPr>
        <w:t>develop our ideas by drawing on prior reading.</w:t>
      </w:r>
    </w:p>
    <w:p w:rsidR="006F593F" w:rsidRPr="008D31FF" w:rsidRDefault="006F593F" w:rsidP="006F593F">
      <w:pPr>
        <w:contextualSpacing/>
        <w:rPr>
          <w:rFonts w:ascii="Comic Sans MS" w:hAnsi="Comic Sans MS"/>
          <w:b/>
        </w:rPr>
      </w:pPr>
    </w:p>
    <w:p w:rsidR="005A7A88" w:rsidRPr="008D31FF" w:rsidRDefault="00FF5932" w:rsidP="00216475">
      <w:pPr>
        <w:jc w:val="center"/>
        <w:rPr>
          <w:rFonts w:ascii="Comic Sans MS" w:hAnsi="Comic Sans MS"/>
          <w:b/>
          <w:i/>
          <w:sz w:val="24"/>
        </w:rPr>
      </w:pPr>
      <w:r w:rsidRPr="008D31FF">
        <w:rPr>
          <w:rFonts w:ascii="Comic Sans MS" w:hAnsi="Comic Sans MS"/>
          <w:b/>
          <w:i/>
          <w:sz w:val="24"/>
        </w:rPr>
        <w:t xml:space="preserve">This </w:t>
      </w:r>
      <w:r w:rsidR="005A7A88" w:rsidRPr="008D31FF">
        <w:rPr>
          <w:rFonts w:ascii="Comic Sans MS" w:hAnsi="Comic Sans MS"/>
          <w:b/>
          <w:i/>
          <w:sz w:val="24"/>
        </w:rPr>
        <w:t xml:space="preserve">week our focus on writing is ‘Traditional Tales’. Unlike Fables, these </w:t>
      </w:r>
      <w:proofErr w:type="gramStart"/>
      <w:r w:rsidR="005A7A88" w:rsidRPr="008D31FF">
        <w:rPr>
          <w:rFonts w:ascii="Comic Sans MS" w:hAnsi="Comic Sans MS"/>
          <w:b/>
          <w:i/>
          <w:sz w:val="24"/>
        </w:rPr>
        <w:t>don’t</w:t>
      </w:r>
      <w:proofErr w:type="gramEnd"/>
      <w:r w:rsidR="005A7A88" w:rsidRPr="008D31FF">
        <w:rPr>
          <w:rFonts w:ascii="Comic Sans MS" w:hAnsi="Comic Sans MS"/>
          <w:b/>
          <w:i/>
          <w:sz w:val="24"/>
        </w:rPr>
        <w:t xml:space="preserve"> have to have a moral at the end. </w:t>
      </w:r>
    </w:p>
    <w:p w:rsidR="008D31FF" w:rsidRPr="008D31FF" w:rsidRDefault="008D31FF" w:rsidP="008D31FF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It is about time that we heard the other side to the stories! </w:t>
      </w:r>
      <w:r w:rsidR="005A7A88" w:rsidRPr="008D31FF">
        <w:rPr>
          <w:rFonts w:ascii="Comic Sans MS" w:hAnsi="Comic Sans MS"/>
          <w:sz w:val="24"/>
        </w:rPr>
        <w:t>Choose</w:t>
      </w:r>
      <w:r w:rsidRPr="008D31FF">
        <w:rPr>
          <w:rFonts w:ascii="Comic Sans MS" w:hAnsi="Comic Sans MS"/>
          <w:sz w:val="24"/>
        </w:rPr>
        <w:t xml:space="preserve"> a different or unusual way of introducing t</w:t>
      </w:r>
      <w:r>
        <w:rPr>
          <w:rFonts w:ascii="Comic Sans MS" w:hAnsi="Comic Sans MS"/>
          <w:sz w:val="24"/>
        </w:rPr>
        <w:t>hese</w:t>
      </w:r>
      <w:r w:rsidRPr="008D31FF">
        <w:rPr>
          <w:rFonts w:ascii="Comic Sans MS" w:hAnsi="Comic Sans MS"/>
          <w:sz w:val="24"/>
        </w:rPr>
        <w:t xml:space="preserve"> well-known fairy tale</w:t>
      </w:r>
      <w:r>
        <w:rPr>
          <w:rFonts w:ascii="Comic Sans MS" w:hAnsi="Comic Sans MS"/>
          <w:sz w:val="24"/>
        </w:rPr>
        <w:t>s</w:t>
      </w:r>
      <w:r w:rsidR="008D1ADB">
        <w:rPr>
          <w:rFonts w:ascii="Comic Sans MS" w:hAnsi="Comic Sans MS"/>
          <w:sz w:val="24"/>
        </w:rPr>
        <w:t xml:space="preserve"> (or choose a fairy ta</w:t>
      </w:r>
      <w:r w:rsidR="00216475">
        <w:rPr>
          <w:rFonts w:ascii="Comic Sans MS" w:hAnsi="Comic Sans MS"/>
          <w:sz w:val="24"/>
        </w:rPr>
        <w:t>le from the options below)</w:t>
      </w:r>
      <w:r w:rsidRPr="008D31FF">
        <w:rPr>
          <w:rFonts w:ascii="Comic Sans MS" w:hAnsi="Comic Sans MS"/>
          <w:sz w:val="24"/>
        </w:rPr>
        <w:t xml:space="preserve"> and </w:t>
      </w:r>
      <w:r>
        <w:rPr>
          <w:rFonts w:ascii="Comic Sans MS" w:hAnsi="Comic Sans MS"/>
          <w:sz w:val="24"/>
        </w:rPr>
        <w:t>rewrite</w:t>
      </w:r>
      <w:r w:rsidRPr="008D31FF">
        <w:rPr>
          <w:rFonts w:ascii="Comic Sans MS" w:hAnsi="Comic Sans MS"/>
          <w:sz w:val="24"/>
        </w:rPr>
        <w:t xml:space="preserve"> the rest of the story </w:t>
      </w:r>
      <w:r>
        <w:rPr>
          <w:rFonts w:ascii="Comic Sans MS" w:hAnsi="Comic Sans MS"/>
          <w:sz w:val="24"/>
        </w:rPr>
        <w:t xml:space="preserve">in the same style. </w:t>
      </w:r>
      <w:r w:rsidR="006E220F">
        <w:rPr>
          <w:rFonts w:ascii="Comic Sans MS" w:hAnsi="Comic Sans MS"/>
          <w:sz w:val="24"/>
        </w:rPr>
        <w:t xml:space="preserve">The idea is to write a ‘Fractured </w:t>
      </w:r>
      <w:r w:rsidR="008D1ADB">
        <w:rPr>
          <w:rFonts w:ascii="Comic Sans MS" w:hAnsi="Comic Sans MS"/>
          <w:sz w:val="24"/>
        </w:rPr>
        <w:t>Fairy tale</w:t>
      </w:r>
      <w:r w:rsidR="006E220F">
        <w:rPr>
          <w:rFonts w:ascii="Comic Sans MS" w:hAnsi="Comic Sans MS"/>
          <w:sz w:val="24"/>
        </w:rPr>
        <w:t xml:space="preserve">’ by writing it from a different perspective, was the evil Stepmother really that evil, or was she </w:t>
      </w:r>
      <w:proofErr w:type="gramStart"/>
      <w:r w:rsidR="006E220F">
        <w:rPr>
          <w:rFonts w:ascii="Comic Sans MS" w:hAnsi="Comic Sans MS"/>
          <w:sz w:val="24"/>
        </w:rPr>
        <w:t>misunderstood?</w:t>
      </w:r>
      <w:proofErr w:type="gramEnd"/>
      <w:r w:rsidR="006E220F">
        <w:rPr>
          <w:rFonts w:ascii="Comic Sans MS" w:hAnsi="Comic Sans MS"/>
          <w:sz w:val="24"/>
        </w:rPr>
        <w:t xml:space="preserve"> How about the </w:t>
      </w:r>
      <w:r w:rsidR="008D1ADB">
        <w:rPr>
          <w:rFonts w:ascii="Comic Sans MS" w:hAnsi="Comic Sans MS"/>
          <w:sz w:val="24"/>
        </w:rPr>
        <w:t>Beast, how did he feel about the whole thing?</w:t>
      </w:r>
    </w:p>
    <w:p w:rsidR="008D31FF" w:rsidRDefault="007D2299" w:rsidP="008D31FF">
      <w:pPr>
        <w:jc w:val="both"/>
        <w:rPr>
          <w:rFonts w:ascii="Comic Sans MS" w:hAnsi="Comic Sans MS"/>
          <w:b/>
          <w:i/>
          <w:sz w:val="28"/>
        </w:rPr>
      </w:pPr>
      <w:r>
        <w:rPr>
          <w:rFonts w:ascii="Comic Sans MS" w:hAnsi="Comic Sans MS"/>
          <w:b/>
          <w:i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>
                <wp:simplePos x="0" y="0"/>
                <wp:positionH relativeFrom="column">
                  <wp:posOffset>-152267</wp:posOffset>
                </wp:positionH>
                <wp:positionV relativeFrom="paragraph">
                  <wp:posOffset>214940</wp:posOffset>
                </wp:positionV>
                <wp:extent cx="6549656" cy="946298"/>
                <wp:effectExtent l="0" t="0" r="2286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656" cy="94629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F964A5" id="Rectangle 8" o:spid="_x0000_s1026" style="position:absolute;margin-left:-12pt;margin-top:16.9pt;width:515.7pt;height:74.5pt;z-index:-251657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" fillcolor="#deeaf6 [660]" strokecolor="#1f4d78 [1604]" strokeweight="1pt"/>
            </w:pict>
          </mc:Fallback>
        </mc:AlternateContent>
      </w:r>
    </w:p>
    <w:p w:rsidR="008D31FF" w:rsidRPr="007D2299" w:rsidRDefault="008D31FF" w:rsidP="008D31FF">
      <w:pPr>
        <w:jc w:val="both"/>
        <w:rPr>
          <w:rFonts w:ascii="Comic Sans MS" w:hAnsi="Comic Sans MS"/>
          <w:sz w:val="24"/>
        </w:rPr>
      </w:pPr>
      <w:r w:rsidRPr="007D2299">
        <w:rPr>
          <w:rFonts w:ascii="Comic Sans MS" w:hAnsi="Comic Sans MS"/>
          <w:b/>
          <w:sz w:val="24"/>
        </w:rPr>
        <w:t xml:space="preserve">Three Little Pigs – </w:t>
      </w:r>
      <w:r w:rsidRPr="007D2299">
        <w:rPr>
          <w:rFonts w:ascii="Comic Sans MS" w:hAnsi="Comic Sans MS"/>
          <w:sz w:val="24"/>
        </w:rPr>
        <w:t xml:space="preserve">Everybody knows the story of the Three Little Pigs. </w:t>
      </w:r>
      <w:proofErr w:type="gramStart"/>
      <w:r w:rsidRPr="007D2299">
        <w:rPr>
          <w:rFonts w:ascii="Comic Sans MS" w:hAnsi="Comic Sans MS"/>
          <w:sz w:val="24"/>
        </w:rPr>
        <w:t>Or at</w:t>
      </w:r>
      <w:proofErr w:type="gramEnd"/>
      <w:r w:rsidRPr="007D2299">
        <w:rPr>
          <w:rFonts w:ascii="Comic Sans MS" w:hAnsi="Comic Sans MS"/>
          <w:sz w:val="24"/>
        </w:rPr>
        <w:t xml:space="preserve"> least they think they do. </w:t>
      </w:r>
      <w:proofErr w:type="gramStart"/>
      <w:r w:rsidRPr="007D2299">
        <w:rPr>
          <w:rFonts w:ascii="Comic Sans MS" w:hAnsi="Comic Sans MS"/>
          <w:sz w:val="24"/>
        </w:rPr>
        <w:t>But</w:t>
      </w:r>
      <w:proofErr w:type="gramEnd"/>
      <w:r w:rsidRPr="007D2299">
        <w:rPr>
          <w:rFonts w:ascii="Comic Sans MS" w:hAnsi="Comic Sans MS"/>
          <w:sz w:val="24"/>
        </w:rPr>
        <w:t xml:space="preserve"> I’ll let you in on a little secret. Nobody has heard MY side of the story. </w:t>
      </w:r>
    </w:p>
    <w:p w:rsidR="008D31FF" w:rsidRPr="007D2299" w:rsidRDefault="007D2299" w:rsidP="008D31FF">
      <w:pPr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i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1AD3019" wp14:editId="3C1AF152">
                <wp:simplePos x="0" y="0"/>
                <wp:positionH relativeFrom="column">
                  <wp:posOffset>-145415</wp:posOffset>
                </wp:positionH>
                <wp:positionV relativeFrom="paragraph">
                  <wp:posOffset>198282</wp:posOffset>
                </wp:positionV>
                <wp:extent cx="6549390" cy="946150"/>
                <wp:effectExtent l="0" t="0" r="22860" b="254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390" cy="946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3E802" id="Rectangle 11" o:spid="_x0000_s1026" style="position:absolute;margin-left:-11.45pt;margin-top:15.6pt;width:515.7pt;height:74.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" fillcolor="#fbe4d5 [661]" strokecolor="#ed7d31 [3205]" strokeweight="1pt"/>
            </w:pict>
          </mc:Fallback>
        </mc:AlternateContent>
      </w:r>
    </w:p>
    <w:p w:rsidR="008D31FF" w:rsidRPr="007D2299" w:rsidRDefault="008D31FF" w:rsidP="008D31FF">
      <w:pPr>
        <w:jc w:val="both"/>
        <w:rPr>
          <w:rFonts w:ascii="Comic Sans MS" w:hAnsi="Comic Sans MS"/>
          <w:b/>
          <w:sz w:val="24"/>
        </w:rPr>
      </w:pPr>
      <w:r w:rsidRPr="007D2299">
        <w:rPr>
          <w:rFonts w:ascii="Comic Sans MS" w:hAnsi="Comic Sans MS"/>
          <w:b/>
          <w:sz w:val="24"/>
        </w:rPr>
        <w:t xml:space="preserve">Red Riding Hood - </w:t>
      </w:r>
      <w:r w:rsidRPr="007D2299">
        <w:rPr>
          <w:rFonts w:ascii="Comic Sans MS" w:hAnsi="Comic Sans MS"/>
          <w:sz w:val="24"/>
        </w:rPr>
        <w:t>So, there I was, minding my own business, when I saw that little thug, Red Riding Hood. She was wearing an evil grin and I could see a nasty glint in her eye.</w:t>
      </w:r>
      <w:r w:rsidRPr="007D2299">
        <w:rPr>
          <w:rFonts w:ascii="Comic Sans MS" w:hAnsi="Comic Sans MS"/>
          <w:b/>
          <w:sz w:val="24"/>
        </w:rPr>
        <w:t xml:space="preserve"> </w:t>
      </w:r>
    </w:p>
    <w:p w:rsidR="008D31FF" w:rsidRPr="007D2299" w:rsidRDefault="007D2299" w:rsidP="008D31FF">
      <w:pPr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i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1AD3019" wp14:editId="3C1AF152">
                <wp:simplePos x="0" y="0"/>
                <wp:positionH relativeFrom="margin">
                  <wp:posOffset>-133188</wp:posOffset>
                </wp:positionH>
                <wp:positionV relativeFrom="paragraph">
                  <wp:posOffset>245745</wp:posOffset>
                </wp:positionV>
                <wp:extent cx="6549656" cy="946298"/>
                <wp:effectExtent l="0" t="0" r="22860" b="254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656" cy="94629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379200" id="Rectangle 12" o:spid="_x0000_s1026" style="position:absolute;margin-left:-10.5pt;margin-top:19.35pt;width:515.7pt;height:74.5pt;z-index:-251643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" fillcolor="#e2efd9 [665]" strokecolor="#70ad47 [3209]" strokeweight="1pt">
                <w10:wrap anchorx="margin"/>
              </v:rect>
            </w:pict>
          </mc:Fallback>
        </mc:AlternateContent>
      </w:r>
    </w:p>
    <w:p w:rsidR="008D31FF" w:rsidRPr="007D2299" w:rsidRDefault="007D2299" w:rsidP="008D31FF">
      <w:pPr>
        <w:jc w:val="both"/>
        <w:rPr>
          <w:rFonts w:ascii="Comic Sans MS" w:hAnsi="Comic Sans MS"/>
          <w:sz w:val="24"/>
        </w:rPr>
      </w:pPr>
      <w:r w:rsidRPr="007D2299">
        <w:rPr>
          <w:rFonts w:ascii="Comic Sans MS" w:hAnsi="Comic Sans MS"/>
          <w:b/>
          <w:sz w:val="24"/>
        </w:rPr>
        <w:t xml:space="preserve">Snow White </w:t>
      </w:r>
      <w:r w:rsidRPr="007D2299">
        <w:rPr>
          <w:rFonts w:ascii="Comic Sans MS" w:hAnsi="Comic Sans MS"/>
          <w:sz w:val="24"/>
        </w:rPr>
        <w:t xml:space="preserve">- </w:t>
      </w:r>
      <w:r w:rsidR="008D31FF" w:rsidRPr="007D2299">
        <w:rPr>
          <w:rFonts w:ascii="Comic Sans MS" w:hAnsi="Comic Sans MS"/>
          <w:sz w:val="24"/>
        </w:rPr>
        <w:t xml:space="preserve">There I was, a sweet, innocent </w:t>
      </w:r>
      <w:r w:rsidRPr="007D2299">
        <w:rPr>
          <w:rFonts w:ascii="Comic Sans MS" w:hAnsi="Comic Sans MS"/>
          <w:sz w:val="24"/>
        </w:rPr>
        <w:t>Queen</w:t>
      </w:r>
      <w:r w:rsidR="008D31FF" w:rsidRPr="007D2299">
        <w:rPr>
          <w:rFonts w:ascii="Comic Sans MS" w:hAnsi="Comic Sans MS"/>
          <w:sz w:val="24"/>
        </w:rPr>
        <w:t xml:space="preserve">, being </w:t>
      </w:r>
      <w:r w:rsidRPr="007D2299">
        <w:rPr>
          <w:rFonts w:ascii="Comic Sans MS" w:hAnsi="Comic Sans MS"/>
          <w:sz w:val="24"/>
        </w:rPr>
        <w:t xml:space="preserve">told that I </w:t>
      </w:r>
      <w:proofErr w:type="gramStart"/>
      <w:r w:rsidRPr="007D2299">
        <w:rPr>
          <w:rFonts w:ascii="Comic Sans MS" w:hAnsi="Comic Sans MS"/>
          <w:sz w:val="24"/>
        </w:rPr>
        <w:t>wasn’t</w:t>
      </w:r>
      <w:proofErr w:type="gramEnd"/>
      <w:r w:rsidRPr="007D2299">
        <w:rPr>
          <w:rFonts w:ascii="Comic Sans MS" w:hAnsi="Comic Sans MS"/>
          <w:sz w:val="24"/>
        </w:rPr>
        <w:t xml:space="preserve"> the fairest in the land!</w:t>
      </w:r>
      <w:r w:rsidR="008D31FF" w:rsidRPr="007D2299">
        <w:rPr>
          <w:rFonts w:ascii="Comic Sans MS" w:hAnsi="Comic Sans MS"/>
          <w:sz w:val="24"/>
        </w:rPr>
        <w:t xml:space="preserve"> How did this happen? I hear you ask. Well, </w:t>
      </w:r>
      <w:proofErr w:type="gramStart"/>
      <w:r w:rsidR="008D31FF" w:rsidRPr="007D2299">
        <w:rPr>
          <w:rFonts w:ascii="Comic Sans MS" w:hAnsi="Comic Sans MS"/>
          <w:sz w:val="24"/>
        </w:rPr>
        <w:t>I’ll</w:t>
      </w:r>
      <w:proofErr w:type="gramEnd"/>
      <w:r w:rsidR="008D31FF" w:rsidRPr="007D2299">
        <w:rPr>
          <w:rFonts w:ascii="Comic Sans MS" w:hAnsi="Comic Sans MS"/>
          <w:sz w:val="24"/>
        </w:rPr>
        <w:t xml:space="preserve"> tell you. </w:t>
      </w:r>
      <w:proofErr w:type="gramStart"/>
      <w:r w:rsidR="008D31FF" w:rsidRPr="007D2299">
        <w:rPr>
          <w:rFonts w:ascii="Comic Sans MS" w:hAnsi="Comic Sans MS"/>
          <w:sz w:val="24"/>
        </w:rPr>
        <w:t>But</w:t>
      </w:r>
      <w:proofErr w:type="gramEnd"/>
      <w:r w:rsidR="008D31FF" w:rsidRPr="007D2299">
        <w:rPr>
          <w:rFonts w:ascii="Comic Sans MS" w:hAnsi="Comic Sans MS"/>
          <w:sz w:val="24"/>
        </w:rPr>
        <w:t xml:space="preserve"> be warned… this isn’t the story of </w:t>
      </w:r>
      <w:r w:rsidRPr="007D2299">
        <w:rPr>
          <w:rFonts w:ascii="Comic Sans MS" w:hAnsi="Comic Sans MS"/>
          <w:sz w:val="24"/>
        </w:rPr>
        <w:t>Snow White that you’ve been</w:t>
      </w:r>
      <w:r w:rsidR="008D31FF" w:rsidRPr="007D2299">
        <w:rPr>
          <w:rFonts w:ascii="Comic Sans MS" w:hAnsi="Comic Sans MS"/>
          <w:sz w:val="24"/>
        </w:rPr>
        <w:t xml:space="preserve"> told. Oh no.</w:t>
      </w:r>
    </w:p>
    <w:p w:rsidR="007D2299" w:rsidRDefault="007D2299" w:rsidP="008D31FF">
      <w:pPr>
        <w:jc w:val="both"/>
        <w:rPr>
          <w:rFonts w:ascii="Comic Sans MS" w:hAnsi="Comic Sans MS"/>
          <w:sz w:val="28"/>
        </w:rPr>
      </w:pPr>
    </w:p>
    <w:p w:rsidR="007D2299" w:rsidRPr="008D31FF" w:rsidRDefault="007D2299" w:rsidP="007D2299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  <w:lang w:eastAsia="en-GB"/>
        </w:rPr>
        <w:drawing>
          <wp:inline distT="0" distB="0" distL="0" distR="0">
            <wp:extent cx="4085833" cy="1956391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03CE8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8" b="3867"/>
                    <a:stretch/>
                  </pic:blipFill>
                  <pic:spPr bwMode="auto">
                    <a:xfrm>
                      <a:off x="0" y="0"/>
                      <a:ext cx="4127617" cy="197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1FF" w:rsidRDefault="00F062CF" w:rsidP="008D31FF">
      <w:pPr>
        <w:jc w:val="center"/>
        <w:rPr>
          <w:rFonts w:ascii="Comic Sans MS" w:hAnsi="Comic Sans MS"/>
          <w:b/>
          <w:i/>
          <w:sz w:val="28"/>
        </w:rPr>
      </w:pPr>
      <w:r>
        <w:rPr>
          <w:rFonts w:ascii="Comic Sans MS" w:hAnsi="Comic Sans MS"/>
          <w:b/>
          <w:i/>
          <w:sz w:val="28"/>
        </w:rPr>
        <w:lastRenderedPageBreak/>
        <w:t>Planning sheet for your ‘Fractured Fairy Tale’</w:t>
      </w:r>
    </w:p>
    <w:p w:rsidR="008D31FF" w:rsidRPr="00625225" w:rsidRDefault="00F062CF" w:rsidP="00625225">
      <w:pPr>
        <w:jc w:val="center"/>
        <w:rPr>
          <w:rFonts w:ascii="Comic Sans MS" w:hAnsi="Comic Sans MS"/>
          <w:b/>
          <w:i/>
          <w:sz w:val="28"/>
        </w:rPr>
      </w:pPr>
      <w:r>
        <w:rPr>
          <w:rFonts w:ascii="Comic Sans MS" w:hAnsi="Comic Sans MS"/>
          <w:b/>
          <w:i/>
          <w:noProof/>
          <w:sz w:val="28"/>
          <w:lang w:eastAsia="en-GB"/>
        </w:rPr>
        <w:drawing>
          <wp:inline distT="0" distB="0" distL="0" distR="0">
            <wp:extent cx="8542966" cy="5905500"/>
            <wp:effectExtent l="4128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50E9C1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" t="3185"/>
                    <a:stretch/>
                  </pic:blipFill>
                  <pic:spPr bwMode="auto">
                    <a:xfrm rot="16200000">
                      <a:off x="0" y="0"/>
                      <a:ext cx="8563276" cy="591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31FF" w:rsidRPr="00625225" w:rsidSect="00B4006A">
      <w:footerReference w:type="default" r:id="rId14"/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62CF" w:rsidRDefault="00F062CF" w:rsidP="00374023">
      <w:pPr>
        <w:spacing w:after="0" w:line="240" w:lineRule="auto"/>
      </w:pPr>
      <w:r>
        <w:separator/>
      </w:r>
    </w:p>
  </w:endnote>
  <w:endnote w:type="continuationSeparator" w:id="0">
    <w:p w:rsidR="00F062CF" w:rsidRDefault="00F062CF" w:rsidP="00374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helvetica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05047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062CF" w:rsidRDefault="00F062C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3B8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062CF" w:rsidRDefault="00F062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62CF" w:rsidRDefault="00F062CF" w:rsidP="00374023">
      <w:pPr>
        <w:spacing w:after="0" w:line="240" w:lineRule="auto"/>
      </w:pPr>
      <w:r>
        <w:separator/>
      </w:r>
    </w:p>
  </w:footnote>
  <w:footnote w:type="continuationSeparator" w:id="0">
    <w:p w:rsidR="00F062CF" w:rsidRDefault="00F062CF" w:rsidP="003740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EDB64E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00pt;height:900pt" o:bullet="t">
        <v:imagedata r:id="rId1" o:title="1200px-Square_-_black_simple"/>
      </v:shape>
    </w:pict>
  </w:numPicBullet>
  <w:numPicBullet w:numPicBulletId="1">
    <w:pict>
      <v:shape w14:anchorId="6E36F2C5" id="_x0000_i1027" type="#_x0000_t75" style="width:450.25pt;height:450.25pt" o:bullet="t">
        <v:imagedata r:id="rId2" o:title="Screw_Head_-_Square_External"/>
      </v:shape>
    </w:pict>
  </w:numPicBullet>
  <w:abstractNum w:abstractNumId="0" w15:restartNumberingAfterBreak="0">
    <w:nsid w:val="22874845"/>
    <w:multiLevelType w:val="hybridMultilevel"/>
    <w:tmpl w:val="A60A6312"/>
    <w:lvl w:ilvl="0" w:tplc="7D1067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5F7F2F"/>
    <w:multiLevelType w:val="hybridMultilevel"/>
    <w:tmpl w:val="2396A92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B01C6"/>
    <w:multiLevelType w:val="hybridMultilevel"/>
    <w:tmpl w:val="5A084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F8790B"/>
    <w:multiLevelType w:val="hybridMultilevel"/>
    <w:tmpl w:val="DA2A082C"/>
    <w:lvl w:ilvl="0" w:tplc="DD68673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A6D47A2"/>
    <w:multiLevelType w:val="hybridMultilevel"/>
    <w:tmpl w:val="A45E2A0A"/>
    <w:lvl w:ilvl="0" w:tplc="98DA56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BF0DE9"/>
    <w:multiLevelType w:val="hybridMultilevel"/>
    <w:tmpl w:val="814CA8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6C4D53"/>
    <w:multiLevelType w:val="hybridMultilevel"/>
    <w:tmpl w:val="49383A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F14"/>
    <w:rsid w:val="00046A34"/>
    <w:rsid w:val="0007116D"/>
    <w:rsid w:val="000E6FF6"/>
    <w:rsid w:val="00141312"/>
    <w:rsid w:val="001506AB"/>
    <w:rsid w:val="0015178F"/>
    <w:rsid w:val="00174DB3"/>
    <w:rsid w:val="001A268F"/>
    <w:rsid w:val="001B4230"/>
    <w:rsid w:val="001D7B76"/>
    <w:rsid w:val="00212581"/>
    <w:rsid w:val="00216475"/>
    <w:rsid w:val="00231E8C"/>
    <w:rsid w:val="002650FD"/>
    <w:rsid w:val="002A68AA"/>
    <w:rsid w:val="002B56BC"/>
    <w:rsid w:val="002F12ED"/>
    <w:rsid w:val="00315C78"/>
    <w:rsid w:val="00374023"/>
    <w:rsid w:val="003C4188"/>
    <w:rsid w:val="00455C1F"/>
    <w:rsid w:val="0046016B"/>
    <w:rsid w:val="00465E40"/>
    <w:rsid w:val="00467BB3"/>
    <w:rsid w:val="00493B68"/>
    <w:rsid w:val="00497A65"/>
    <w:rsid w:val="004C6F14"/>
    <w:rsid w:val="005550C3"/>
    <w:rsid w:val="00574DFE"/>
    <w:rsid w:val="00584C2C"/>
    <w:rsid w:val="005A3284"/>
    <w:rsid w:val="005A7A88"/>
    <w:rsid w:val="005F2DB2"/>
    <w:rsid w:val="0062076E"/>
    <w:rsid w:val="00625225"/>
    <w:rsid w:val="006E220F"/>
    <w:rsid w:val="006F593F"/>
    <w:rsid w:val="00712989"/>
    <w:rsid w:val="00752167"/>
    <w:rsid w:val="007A7157"/>
    <w:rsid w:val="007D2299"/>
    <w:rsid w:val="00824639"/>
    <w:rsid w:val="00833B84"/>
    <w:rsid w:val="0087395D"/>
    <w:rsid w:val="00894AA9"/>
    <w:rsid w:val="008C3E57"/>
    <w:rsid w:val="008D1ADB"/>
    <w:rsid w:val="008D31FF"/>
    <w:rsid w:val="009127A2"/>
    <w:rsid w:val="009435B5"/>
    <w:rsid w:val="00953B86"/>
    <w:rsid w:val="0095700E"/>
    <w:rsid w:val="0096643C"/>
    <w:rsid w:val="00A06882"/>
    <w:rsid w:val="00A10C03"/>
    <w:rsid w:val="00A24D69"/>
    <w:rsid w:val="00AD5134"/>
    <w:rsid w:val="00AE77EC"/>
    <w:rsid w:val="00B00917"/>
    <w:rsid w:val="00B4006A"/>
    <w:rsid w:val="00B50D90"/>
    <w:rsid w:val="00B53EAF"/>
    <w:rsid w:val="00BF15AC"/>
    <w:rsid w:val="00C022A2"/>
    <w:rsid w:val="00C43CBE"/>
    <w:rsid w:val="00C4555F"/>
    <w:rsid w:val="00C47663"/>
    <w:rsid w:val="00C805D3"/>
    <w:rsid w:val="00C850E6"/>
    <w:rsid w:val="00C93089"/>
    <w:rsid w:val="00C97595"/>
    <w:rsid w:val="00D10164"/>
    <w:rsid w:val="00D35201"/>
    <w:rsid w:val="00D45F66"/>
    <w:rsid w:val="00D56E88"/>
    <w:rsid w:val="00D5708D"/>
    <w:rsid w:val="00D7631B"/>
    <w:rsid w:val="00D91736"/>
    <w:rsid w:val="00DF69E2"/>
    <w:rsid w:val="00E0367D"/>
    <w:rsid w:val="00E12B1B"/>
    <w:rsid w:val="00EA0755"/>
    <w:rsid w:val="00F062CF"/>
    <w:rsid w:val="00F17D92"/>
    <w:rsid w:val="00F64D86"/>
    <w:rsid w:val="00FC1CD5"/>
    <w:rsid w:val="00FE5967"/>
    <w:rsid w:val="00FF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BBF30164-E6E0-42D2-9AA6-225A66E5A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6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7A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40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023"/>
  </w:style>
  <w:style w:type="paragraph" w:styleId="Footer">
    <w:name w:val="footer"/>
    <w:basedOn w:val="Normal"/>
    <w:link w:val="FooterChar"/>
    <w:uiPriority w:val="99"/>
    <w:unhideWhenUsed/>
    <w:rsid w:val="003740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023"/>
  </w:style>
  <w:style w:type="character" w:styleId="Hyperlink">
    <w:name w:val="Hyperlink"/>
    <w:rsid w:val="00465E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1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1226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4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4822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13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542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927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363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19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05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tm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13D0F-329C-4AB6-A23F-BBD3E9E84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49CDE060</Template>
  <TotalTime>0</TotalTime>
  <Pages>7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Evie Dodd</dc:creator>
  <cp:keywords/>
  <dc:description/>
  <cp:lastModifiedBy>Jenny Doherty</cp:lastModifiedBy>
  <cp:revision>3</cp:revision>
  <dcterms:created xsi:type="dcterms:W3CDTF">2020-05-21T19:13:00Z</dcterms:created>
  <dcterms:modified xsi:type="dcterms:W3CDTF">2020-05-22T08:28:00Z</dcterms:modified>
</cp:coreProperties>
</file>