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9EE" w:rsidRDefault="00634C5F">
      <w:pPr>
        <w:spacing w:after="21"/>
        <w:ind w:right="-4068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050321" cy="4643015"/>
            <wp:effectExtent l="0" t="0" r="0" b="0"/>
            <wp:docPr id="3142" name="Picture 3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2" name="Picture 314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0321" cy="464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9EE" w:rsidRDefault="00634C5F">
      <w:pPr>
        <w:spacing w:after="0"/>
      </w:pPr>
      <w:r>
        <w:rPr>
          <w:sz w:val="64"/>
        </w:rPr>
        <w:lastRenderedPageBreak/>
        <w:t>GINN RSCIENCE</w:t>
      </w:r>
    </w:p>
    <w:p w:rsidR="00C139EE" w:rsidRDefault="00634C5F">
      <w:pPr>
        <w:spacing w:after="16"/>
        <w:ind w:left="409"/>
      </w:pPr>
      <w:proofErr w:type="spellStart"/>
      <w:r>
        <w:rPr>
          <w:rFonts w:ascii="Times New Roman" w:eastAsia="Times New Roman" w:hAnsi="Times New Roman" w:cs="Times New Roman"/>
          <w:sz w:val="34"/>
        </w:rPr>
        <w:t>Ginn</w:t>
      </w:r>
      <w:proofErr w:type="spellEnd"/>
      <w:r>
        <w:rPr>
          <w:rFonts w:ascii="Times New Roman" w:eastAsia="Times New Roman" w:hAnsi="Times New Roman" w:cs="Times New Roman"/>
          <w:sz w:val="34"/>
        </w:rPr>
        <w:t xml:space="preserve"> Science Project Team</w:t>
      </w:r>
    </w:p>
    <w:p w:rsidR="00C139EE" w:rsidRDefault="00634C5F">
      <w:pPr>
        <w:spacing w:after="0" w:line="216" w:lineRule="auto"/>
        <w:ind w:left="389" w:right="439" w:hanging="10"/>
      </w:pPr>
      <w:r>
        <w:rPr>
          <w:sz w:val="38"/>
        </w:rPr>
        <w:t>Sinclair MacLeod Martin Skelton</w:t>
      </w:r>
    </w:p>
    <w:p w:rsidR="00C139EE" w:rsidRDefault="00634C5F">
      <w:pPr>
        <w:spacing w:after="201" w:line="216" w:lineRule="auto"/>
        <w:ind w:left="389" w:right="439" w:hanging="10"/>
      </w:pPr>
      <w:r>
        <w:rPr>
          <w:sz w:val="38"/>
        </w:rPr>
        <w:t>John Stringer</w:t>
      </w:r>
    </w:p>
    <w:p w:rsidR="00C139EE" w:rsidRDefault="00634C5F">
      <w:pPr>
        <w:spacing w:after="50"/>
        <w:ind w:left="423"/>
      </w:pPr>
      <w:r>
        <w:rPr>
          <w:rFonts w:ascii="Times New Roman" w:eastAsia="Times New Roman" w:hAnsi="Times New Roman" w:cs="Times New Roman"/>
          <w:sz w:val="32"/>
        </w:rPr>
        <w:t>Consultants and contributors</w:t>
      </w:r>
    </w:p>
    <w:p w:rsidR="00C139EE" w:rsidRDefault="00634C5F">
      <w:pPr>
        <w:spacing w:after="0"/>
        <w:ind w:left="380"/>
      </w:pPr>
      <w:r>
        <w:rPr>
          <w:sz w:val="30"/>
        </w:rPr>
        <w:t>Trevor Davies</w:t>
      </w:r>
    </w:p>
    <w:p w:rsidR="00C139EE" w:rsidRDefault="00634C5F">
      <w:pPr>
        <w:spacing w:after="3" w:line="265" w:lineRule="auto"/>
        <w:ind w:left="404" w:right="1058" w:hanging="10"/>
      </w:pPr>
      <w:r>
        <w:rPr>
          <w:sz w:val="32"/>
        </w:rPr>
        <w:t>Aileen Duncan Norman Henderson</w:t>
      </w:r>
    </w:p>
    <w:p w:rsidR="00C139EE" w:rsidRDefault="00634C5F">
      <w:pPr>
        <w:spacing w:after="3" w:line="265" w:lineRule="auto"/>
        <w:ind w:left="404" w:hanging="10"/>
      </w:pPr>
      <w:r>
        <w:rPr>
          <w:sz w:val="32"/>
        </w:rPr>
        <w:t>Kenneth McLeish</w:t>
      </w:r>
    </w:p>
    <w:p w:rsidR="00C139EE" w:rsidRDefault="00634C5F">
      <w:pPr>
        <w:spacing w:after="3" w:line="265" w:lineRule="auto"/>
        <w:ind w:left="404" w:hanging="10"/>
      </w:pPr>
      <w:r>
        <w:rPr>
          <w:sz w:val="32"/>
        </w:rPr>
        <w:t>Wilma Philip</w:t>
      </w:r>
    </w:p>
    <w:p w:rsidR="00C139EE" w:rsidRDefault="00634C5F">
      <w:pPr>
        <w:spacing w:after="494" w:line="265" w:lineRule="auto"/>
        <w:ind w:left="404" w:hanging="10"/>
      </w:pPr>
      <w:r>
        <w:rPr>
          <w:sz w:val="32"/>
        </w:rPr>
        <w:t xml:space="preserve">David </w:t>
      </w:r>
      <w:proofErr w:type="spellStart"/>
      <w:r>
        <w:rPr>
          <w:sz w:val="32"/>
        </w:rPr>
        <w:t>Playfoot</w:t>
      </w:r>
      <w:proofErr w:type="spellEnd"/>
    </w:p>
    <w:p w:rsidR="00C139EE" w:rsidRDefault="00634C5F">
      <w:pPr>
        <w:spacing w:after="3" w:line="265" w:lineRule="auto"/>
        <w:ind w:left="404" w:hanging="10"/>
      </w:pPr>
      <w:r>
        <w:rPr>
          <w:sz w:val="32"/>
        </w:rPr>
        <w:lastRenderedPageBreak/>
        <w:t>Pictures by Carol Phelan</w:t>
      </w:r>
    </w:p>
    <w:p w:rsidR="00C139EE" w:rsidRDefault="00C139EE">
      <w:pPr>
        <w:sectPr w:rsidR="00C139EE">
          <w:pgSz w:w="9040" w:h="8640" w:orient="landscape"/>
          <w:pgMar w:top="519" w:right="4470" w:bottom="134" w:left="685" w:header="720" w:footer="720" w:gutter="0"/>
          <w:cols w:space="720"/>
        </w:sectPr>
      </w:pPr>
    </w:p>
    <w:p w:rsidR="00C139EE" w:rsidRDefault="00634C5F">
      <w:pPr>
        <w:spacing w:after="0"/>
        <w:ind w:left="-1440" w:right="798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81700" cy="5765800"/>
            <wp:effectExtent l="0" t="0" r="0" b="0"/>
            <wp:wrapTopAndBottom/>
            <wp:docPr id="3144" name="Picture 3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4" name="Picture 314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139EE" w:rsidRDefault="00634C5F">
      <w:pPr>
        <w:spacing w:after="0"/>
        <w:ind w:left="-1440" w:right="80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94400" cy="5778500"/>
            <wp:effectExtent l="0" t="0" r="0" b="0"/>
            <wp:wrapTopAndBottom/>
            <wp:docPr id="3146" name="Picture 3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" name="Picture 314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139EE" w:rsidRDefault="00634C5F">
      <w:pPr>
        <w:spacing w:after="0"/>
        <w:ind w:left="-1440" w:right="79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81700" cy="5778500"/>
            <wp:effectExtent l="0" t="0" r="0" b="0"/>
            <wp:wrapTopAndBottom/>
            <wp:docPr id="3148" name="Picture 3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" name="Picture 314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139EE" w:rsidRDefault="00634C5F">
      <w:pPr>
        <w:spacing w:after="0"/>
        <w:ind w:left="-1440" w:right="794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56300" cy="5753100"/>
            <wp:effectExtent l="0" t="0" r="0" b="0"/>
            <wp:wrapTopAndBottom/>
            <wp:docPr id="3150" name="Picture 3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0" name="Picture 315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139EE" w:rsidRDefault="00634C5F">
      <w:pPr>
        <w:spacing w:after="0"/>
        <w:ind w:left="-1440" w:right="80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007100" cy="5816600"/>
            <wp:effectExtent l="0" t="0" r="0" b="0"/>
            <wp:wrapTopAndBottom/>
            <wp:docPr id="3152" name="Picture 3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2" name="Picture 315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139EE" w:rsidRDefault="00634C5F">
      <w:pPr>
        <w:spacing w:after="0"/>
        <w:ind w:left="-1440" w:right="7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43600" cy="5740400"/>
            <wp:effectExtent l="0" t="0" r="0" b="0"/>
            <wp:wrapTopAndBottom/>
            <wp:docPr id="3154" name="Picture 3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" name="Picture 315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139EE" w:rsidRDefault="00634C5F">
      <w:pPr>
        <w:spacing w:after="0"/>
        <w:ind w:left="-1440" w:right="804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019800" cy="5803900"/>
            <wp:effectExtent l="0" t="0" r="0" b="0"/>
            <wp:wrapTopAndBottom/>
            <wp:docPr id="3156" name="Picture 3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6" name="Picture 315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139EE" w:rsidRDefault="00634C5F">
      <w:pPr>
        <w:spacing w:after="0"/>
        <w:ind w:left="-1440" w:right="792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43600" cy="5727700"/>
            <wp:effectExtent l="0" t="0" r="0" b="0"/>
            <wp:wrapTopAndBottom/>
            <wp:docPr id="3158" name="Picture 3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" name="Picture 315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39EE" w:rsidRDefault="00C139EE">
      <w:pPr>
        <w:sectPr w:rsidR="00C139EE">
          <w:pgSz w:w="9420" w:h="9080" w:orient="landscape"/>
          <w:pgMar w:top="1440" w:right="1440" w:bottom="1440" w:left="1440" w:header="720" w:footer="720" w:gutter="0"/>
          <w:cols w:space="720"/>
        </w:sectPr>
      </w:pPr>
    </w:p>
    <w:p w:rsidR="00C139EE" w:rsidRDefault="00634C5F">
      <w:pPr>
        <w:spacing w:after="47"/>
        <w:ind w:left="-365" w:right="1985" w:hanging="10"/>
      </w:pPr>
      <w:r>
        <w:rPr>
          <w:sz w:val="20"/>
        </w:rPr>
        <w:lastRenderedPageBreak/>
        <w:t>This book is copyright and reproduction of the whole or part without the publisher's written permission is prohibited.</w:t>
      </w:r>
    </w:p>
    <w:p w:rsidR="00C139EE" w:rsidRDefault="00634C5F">
      <w:pPr>
        <w:spacing w:after="3"/>
        <w:ind w:left="-149" w:right="1985" w:hanging="10"/>
      </w:pPr>
      <w:proofErr w:type="spellStart"/>
      <w:r>
        <w:rPr>
          <w:sz w:val="20"/>
        </w:rPr>
        <w:t>Cinn</w:t>
      </w:r>
      <w:proofErr w:type="spellEnd"/>
      <w:r>
        <w:rPr>
          <w:sz w:val="20"/>
        </w:rPr>
        <w:t xml:space="preserve"> and Company Ltd 1988</w:t>
      </w:r>
    </w:p>
    <w:p w:rsidR="00C139EE" w:rsidRDefault="00634C5F">
      <w:pPr>
        <w:spacing w:after="55" w:line="216" w:lineRule="auto"/>
        <w:ind w:left="-375" w:right="4073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3784328</wp:posOffset>
            </wp:positionH>
            <wp:positionV relativeFrom="page">
              <wp:posOffset>5166360</wp:posOffset>
            </wp:positionV>
            <wp:extent cx="4571" cy="9144"/>
            <wp:effectExtent l="0" t="0" r="0" b="0"/>
            <wp:wrapSquare wrapText="bothSides"/>
            <wp:docPr id="1137" name="Picture 1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Picture 113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4113400</wp:posOffset>
            </wp:positionH>
            <wp:positionV relativeFrom="page">
              <wp:posOffset>5330952</wp:posOffset>
            </wp:positionV>
            <wp:extent cx="4570" cy="9144"/>
            <wp:effectExtent l="0" t="0" r="0" b="0"/>
            <wp:wrapSquare wrapText="bothSides"/>
            <wp:docPr id="1138" name="Picture 1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Picture 113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667285</wp:posOffset>
            </wp:positionH>
            <wp:positionV relativeFrom="page">
              <wp:posOffset>4526280</wp:posOffset>
            </wp:positionV>
            <wp:extent cx="109691" cy="100584"/>
            <wp:effectExtent l="0" t="0" r="0" b="0"/>
            <wp:wrapSquare wrapText="bothSides"/>
            <wp:docPr id="1136" name="Picture 1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Picture 113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9691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088803 </w:t>
      </w:r>
      <w:r>
        <w:rPr>
          <w:sz w:val="20"/>
        </w:rPr>
        <w:t>story book pack ISBN 602 22925 1</w:t>
      </w:r>
    </w:p>
    <w:p w:rsidR="00C139EE" w:rsidRDefault="00634C5F">
      <w:pPr>
        <w:spacing w:after="3"/>
        <w:ind w:left="-365" w:right="1985" w:hanging="10"/>
      </w:pPr>
      <w:r>
        <w:rPr>
          <w:sz w:val="20"/>
        </w:rPr>
        <w:t xml:space="preserve">Published by </w:t>
      </w:r>
      <w:proofErr w:type="spellStart"/>
      <w:r>
        <w:rPr>
          <w:sz w:val="20"/>
        </w:rPr>
        <w:t>Gtnn</w:t>
      </w:r>
      <w:proofErr w:type="spellEnd"/>
      <w:r>
        <w:rPr>
          <w:sz w:val="20"/>
        </w:rPr>
        <w:t xml:space="preserve"> and Company Ltd</w:t>
      </w:r>
    </w:p>
    <w:p w:rsidR="00C139EE" w:rsidRDefault="00634C5F">
      <w:pPr>
        <w:spacing w:after="3"/>
        <w:ind w:left="-365" w:right="1985" w:hanging="10"/>
      </w:pPr>
      <w:proofErr w:type="spellStart"/>
      <w:r>
        <w:rPr>
          <w:sz w:val="20"/>
        </w:rPr>
        <w:t>Prebendal</w:t>
      </w:r>
      <w:proofErr w:type="spellEnd"/>
      <w:r>
        <w:rPr>
          <w:sz w:val="20"/>
        </w:rPr>
        <w:t xml:space="preserve"> House, Parson's Fee. Aylesbury, Bucks. HP20 20Z</w:t>
      </w:r>
    </w:p>
    <w:p w:rsidR="00C139EE" w:rsidRDefault="00634C5F">
      <w:pPr>
        <w:spacing w:after="3"/>
        <w:ind w:left="-365" w:right="1475" w:hanging="10"/>
      </w:pPr>
      <w:r>
        <w:rPr>
          <w:sz w:val="20"/>
        </w:rPr>
        <w:t xml:space="preserve">Printed in Great Britain by </w:t>
      </w:r>
      <w:proofErr w:type="spellStart"/>
      <w:r>
        <w:rPr>
          <w:sz w:val="20"/>
        </w:rPr>
        <w:t>Heanor</w:t>
      </w:r>
      <w:proofErr w:type="spellEnd"/>
      <w:r>
        <w:rPr>
          <w:sz w:val="20"/>
        </w:rPr>
        <w:t xml:space="preserve"> Gate Printing </w:t>
      </w:r>
      <w:proofErr w:type="spellStart"/>
      <w:r>
        <w:rPr>
          <w:sz w:val="20"/>
        </w:rPr>
        <w:t>Limitedi</w:t>
      </w:r>
      <w:proofErr w:type="spellEnd"/>
      <w:r>
        <w:rPr>
          <w:sz w:val="20"/>
        </w:rPr>
        <w:t xml:space="preserve"> Derbyshire</w:t>
      </w:r>
    </w:p>
    <w:p w:rsidR="00C139EE" w:rsidRDefault="00C139EE">
      <w:pPr>
        <w:sectPr w:rsidR="00C139EE">
          <w:pgSz w:w="9420" w:h="9080" w:orient="landscape"/>
          <w:pgMar w:top="1440" w:right="1440" w:bottom="1440" w:left="1440" w:header="720" w:footer="720" w:gutter="0"/>
          <w:cols w:space="720"/>
        </w:sectPr>
      </w:pPr>
    </w:p>
    <w:p w:rsidR="00C139EE" w:rsidRDefault="00634C5F">
      <w:pPr>
        <w:spacing w:after="88" w:line="216" w:lineRule="auto"/>
        <w:ind w:left="1668" w:right="242" w:hanging="519"/>
      </w:pPr>
      <w:proofErr w:type="spellStart"/>
      <w:r>
        <w:rPr>
          <w:sz w:val="44"/>
        </w:rPr>
        <w:lastRenderedPageBreak/>
        <w:t>Ginn</w:t>
      </w:r>
      <w:proofErr w:type="spellEnd"/>
      <w:r>
        <w:rPr>
          <w:sz w:val="44"/>
        </w:rPr>
        <w:t xml:space="preserve"> Science Level 1</w:t>
      </w:r>
    </w:p>
    <w:p w:rsidR="00C139EE" w:rsidRDefault="00634C5F">
      <w:pPr>
        <w:spacing w:after="181"/>
        <w:ind w:left="55"/>
        <w:jc w:val="center"/>
      </w:pPr>
      <w:r>
        <w:rPr>
          <w:sz w:val="42"/>
        </w:rPr>
        <w:t>The sunflower</w:t>
      </w:r>
    </w:p>
    <w:p w:rsidR="00C139EE" w:rsidRDefault="00634C5F">
      <w:pPr>
        <w:spacing w:after="0"/>
      </w:pPr>
      <w:r>
        <w:rPr>
          <w:sz w:val="26"/>
        </w:rPr>
        <w:t>Other story books in this strand at Level I</w:t>
      </w:r>
    </w:p>
    <w:p w:rsidR="00C139EE" w:rsidRDefault="00634C5F">
      <w:pPr>
        <w:spacing w:after="0"/>
        <w:ind w:left="69"/>
        <w:jc w:val="center"/>
      </w:pPr>
      <w:r>
        <w:rPr>
          <w:sz w:val="30"/>
        </w:rPr>
        <w:t>My hamster</w:t>
      </w:r>
    </w:p>
    <w:p w:rsidR="00C139EE" w:rsidRDefault="00634C5F">
      <w:pPr>
        <w:spacing w:after="105"/>
        <w:ind w:left="55"/>
        <w:jc w:val="center"/>
      </w:pPr>
      <w:r>
        <w:rPr>
          <w:sz w:val="34"/>
        </w:rPr>
        <w:t>Birds' nests</w:t>
      </w:r>
    </w:p>
    <w:p w:rsidR="00C139EE" w:rsidRDefault="00634C5F">
      <w:pPr>
        <w:spacing w:after="0"/>
        <w:ind w:left="48"/>
        <w:jc w:val="center"/>
      </w:pPr>
      <w:r>
        <w:rPr>
          <w:sz w:val="26"/>
        </w:rPr>
        <w:t>Content strand</w:t>
      </w:r>
    </w:p>
    <w:p w:rsidR="00C139EE" w:rsidRDefault="00634C5F">
      <w:pPr>
        <w:spacing w:after="25"/>
        <w:ind w:left="42"/>
        <w:jc w:val="center"/>
      </w:pPr>
      <w:r>
        <w:rPr>
          <w:sz w:val="32"/>
        </w:rPr>
        <w:t>Other animals and plants</w:t>
      </w:r>
    </w:p>
    <w:p w:rsidR="00C139EE" w:rsidRDefault="00634C5F">
      <w:pPr>
        <w:spacing w:after="0"/>
        <w:ind w:left="367"/>
      </w:pPr>
      <w:r>
        <w:rPr>
          <w:noProof/>
        </w:rPr>
        <w:lastRenderedPageBreak/>
        <w:drawing>
          <wp:inline distT="0" distB="0" distL="0" distR="0">
            <wp:extent cx="2355938" cy="2235851"/>
            <wp:effectExtent l="0" t="0" r="0" b="0"/>
            <wp:docPr id="1984" name="Picture 1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" name="Picture 198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55938" cy="223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39EE">
      <w:pgSz w:w="9040" w:h="8640" w:orient="landscape"/>
      <w:pgMar w:top="1440" w:right="2319" w:bottom="318" w:left="238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9EE"/>
    <w:rsid w:val="00634C5F"/>
    <w:rsid w:val="00C13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EEF1C1-C839-4BAB-8792-9243FCEFE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362CFC82</Template>
  <TotalTime>1</TotalTime>
  <Pages>14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-</vt:lpstr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>-</cp:keywords>
  <cp:lastModifiedBy>Georgia Doughty</cp:lastModifiedBy>
  <cp:revision>2</cp:revision>
  <dcterms:created xsi:type="dcterms:W3CDTF">2020-05-19T11:08:00Z</dcterms:created>
  <dcterms:modified xsi:type="dcterms:W3CDTF">2020-05-19T11:08:00Z</dcterms:modified>
</cp:coreProperties>
</file>