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52BDBCEA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00157889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/>
            <w:bookmarkEnd w:id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7D0E5FDE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4055019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6ADEB68E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5FEF286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B80B246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43ED31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7D8D1C82" w14:textId="77777777" w:rsidTr="00222794">
        <w:tc>
          <w:tcPr>
            <w:tcW w:w="1959" w:type="pct"/>
            <w:vAlign w:val="bottom"/>
          </w:tcPr>
          <w:p w14:paraId="74EDA25A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7A4A9C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6C69A6E0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298B9F43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5D6E1E94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2C33E1E7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06351760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497EE6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33A2C38F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073FA17A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3DCE69D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BFE84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DF2DAAE" w14:textId="77777777" w:rsidTr="00222794">
        <w:tc>
          <w:tcPr>
            <w:tcW w:w="1959" w:type="pct"/>
            <w:vAlign w:val="bottom"/>
          </w:tcPr>
          <w:p w14:paraId="2F226E15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E5EE46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6843A3E" w14:textId="77777777" w:rsidTr="00222794">
        <w:tc>
          <w:tcPr>
            <w:tcW w:w="1959" w:type="pct"/>
            <w:vAlign w:val="bottom"/>
          </w:tcPr>
          <w:p w14:paraId="78BC2A9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BAB37A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FAC7FA2" w14:textId="77777777" w:rsidTr="00222794">
        <w:tc>
          <w:tcPr>
            <w:tcW w:w="1959" w:type="pct"/>
            <w:vAlign w:val="bottom"/>
          </w:tcPr>
          <w:p w14:paraId="59BB3E14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497222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1CF48078" w14:textId="77777777" w:rsidTr="00222794">
        <w:tc>
          <w:tcPr>
            <w:tcW w:w="1959" w:type="pct"/>
            <w:vAlign w:val="bottom"/>
          </w:tcPr>
          <w:p w14:paraId="57A9384D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E1C2A2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552E1781" w14:textId="77777777" w:rsidTr="00222794">
        <w:tc>
          <w:tcPr>
            <w:tcW w:w="1959" w:type="pct"/>
            <w:vAlign w:val="bottom"/>
          </w:tcPr>
          <w:p w14:paraId="6AF1373C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E0E91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495BE22A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003CEC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36527B68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4488DA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E6FE935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43277AB0" w14:textId="77777777" w:rsidTr="00222794">
        <w:tc>
          <w:tcPr>
            <w:tcW w:w="1959" w:type="pct"/>
            <w:vAlign w:val="bottom"/>
          </w:tcPr>
          <w:p w14:paraId="155526DE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7EC0BD34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5C9A8315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2EA3B1F8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58EF3BCD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6CD616F7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6C3BE65B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51012F2A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357B2CB5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516EFC69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5AE7865E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29D62E20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18B43D45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59F4A05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7F1ABB35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3F8CD225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167436" w:rsidRPr="00167436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info.saxon@lumenlearningtrust.co.uk</w:t>
        </w:r>
      </w:hyperlink>
    </w:p>
    <w:p w14:paraId="1866B2E1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36E9289F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29C82F29" w14:textId="77777777" w:rsidR="00222794" w:rsidRPr="0006568A" w:rsidRDefault="00222794" w:rsidP="00167436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>Saxon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Briar Road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Shepperton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Middlesex TW17 0JB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32735" w14:textId="77777777" w:rsidR="0057504B" w:rsidRDefault="0057504B" w:rsidP="000172E5">
      <w:pPr>
        <w:spacing w:after="0" w:line="240" w:lineRule="auto"/>
      </w:pPr>
      <w:r>
        <w:separator/>
      </w:r>
    </w:p>
  </w:endnote>
  <w:endnote w:type="continuationSeparator" w:id="0">
    <w:p w14:paraId="05A146C9" w14:textId="77777777" w:rsidR="0057504B" w:rsidRDefault="0057504B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100BB613-E961-40F1-9F99-AA4045651F05}"/>
    <w:embedBold r:id="rId2" w:fontKey="{AF37197C-33E7-4515-9438-3B328011808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0B9DA845-259C-493C-B0DA-3FFEBD22BF20}"/>
    <w:embedBold r:id="rId4" w:fontKey="{668D955A-5EE0-470B-9D2E-D8F340D420DC}"/>
    <w:embedItalic r:id="rId5" w:fontKey="{528ACD18-ED73-4794-96E2-3DCDE606604C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34404EBD-ED72-4307-A20A-98262F02658A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C134371B-433C-43B2-B5D3-B71FA02595D5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47F3F8B7-2C96-4CC1-81E5-0CB8C3296BC4}"/>
    <w:embedBold r:id="rId9" w:fontKey="{3626327C-06AB-4833-9F95-B4C3F5E062C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B4743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0469ABA9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64EB2F76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7C230" w14:textId="77777777" w:rsidR="0057504B" w:rsidRDefault="0057504B" w:rsidP="000172E5">
      <w:pPr>
        <w:spacing w:after="0" w:line="240" w:lineRule="auto"/>
      </w:pPr>
      <w:r>
        <w:separator/>
      </w:r>
    </w:p>
  </w:footnote>
  <w:footnote w:type="continuationSeparator" w:id="0">
    <w:p w14:paraId="00938D91" w14:textId="77777777" w:rsidR="0057504B" w:rsidRDefault="0057504B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1F7DD708" w14:textId="77777777" w:rsidTr="0079368E">
      <w:trPr>
        <w:trHeight w:val="990"/>
      </w:trPr>
      <w:tc>
        <w:tcPr>
          <w:tcW w:w="2977" w:type="dxa"/>
          <w:vAlign w:val="center"/>
        </w:tcPr>
        <w:p w14:paraId="0C7E2A6C" w14:textId="77777777"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5F2E2C93" w14:textId="77777777" w:rsidR="00B337A2" w:rsidRPr="008D726D" w:rsidRDefault="009935F2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Saxon</w:t>
          </w:r>
          <w:r w:rsidR="00C946D2" w:rsidRPr="008D726D">
            <w:rPr>
              <w:rFonts w:ascii="Tahoma" w:hAnsi="Tahoma" w:cs="Tahoma"/>
              <w:color w:val="auto"/>
            </w:rPr>
            <w:t xml:space="preserve"> Primary School</w:t>
          </w:r>
        </w:p>
        <w:p w14:paraId="0970FE37" w14:textId="77777777"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14:paraId="4ED52C4B" w14:textId="77777777"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9935F2">
            <w:rPr>
              <w:rFonts w:ascii="Arial" w:eastAsia="Calibri" w:hAnsi="Arial" w:cs="Arial"/>
              <w:sz w:val="22"/>
              <w:szCs w:val="22"/>
              <w:lang w:val="en-GB"/>
            </w:rPr>
            <w:t>Saxon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Primary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</w:t>
          </w:r>
          <w:r w:rsidR="00F53BFE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for Reception in September 202</w:t>
          </w:r>
          <w:r w:rsidR="00E27383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</w:t>
          </w:r>
          <w:r w:rsidR="00F53BFE">
            <w:rPr>
              <w:rFonts w:ascii="Arial" w:eastAsia="Calibri" w:hAnsi="Arial" w:cs="Arial"/>
              <w:sz w:val="22"/>
              <w:szCs w:val="22"/>
              <w:lang w:val="en-GB"/>
            </w:rPr>
            <w:t>e for submission 15 January 202</w:t>
          </w:r>
          <w:r w:rsidR="00E27383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  <w:p w14:paraId="63110872" w14:textId="77777777" w:rsidR="008D726D" w:rsidRPr="0079368E" w:rsidRDefault="008D726D" w:rsidP="00F96B82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E27383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F96B82"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E27383">
            <w:rPr>
              <w:rFonts w:ascii="Arial" w:eastAsia="Calibri" w:hAnsi="Arial" w:cs="Arial"/>
              <w:sz w:val="22"/>
              <w:szCs w:val="22"/>
              <w:lang w:val="en-GB"/>
            </w:rPr>
            <w:t>7.</w:t>
          </w:r>
        </w:p>
      </w:tc>
    </w:tr>
  </w:tbl>
  <w:p w14:paraId="39AF0AAC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removePersonalInformation/>
  <w:removeDateAndTime/>
  <w:embedTrueTypeFonts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452C"/>
    <w:rsid w:val="00117D7B"/>
    <w:rsid w:val="00167436"/>
    <w:rsid w:val="001727CA"/>
    <w:rsid w:val="001800AB"/>
    <w:rsid w:val="00222794"/>
    <w:rsid w:val="002C56E6"/>
    <w:rsid w:val="002C6F12"/>
    <w:rsid w:val="00311D4F"/>
    <w:rsid w:val="0034390E"/>
    <w:rsid w:val="00344849"/>
    <w:rsid w:val="00361E11"/>
    <w:rsid w:val="003769BA"/>
    <w:rsid w:val="003F0847"/>
    <w:rsid w:val="0040090B"/>
    <w:rsid w:val="0046302A"/>
    <w:rsid w:val="00487D2D"/>
    <w:rsid w:val="004A2AD4"/>
    <w:rsid w:val="004D5D62"/>
    <w:rsid w:val="005107F0"/>
    <w:rsid w:val="005112D0"/>
    <w:rsid w:val="0057504B"/>
    <w:rsid w:val="00577E06"/>
    <w:rsid w:val="00583334"/>
    <w:rsid w:val="005A3BF7"/>
    <w:rsid w:val="005C0B15"/>
    <w:rsid w:val="005F2035"/>
    <w:rsid w:val="005F7990"/>
    <w:rsid w:val="006108D8"/>
    <w:rsid w:val="006145D8"/>
    <w:rsid w:val="00637200"/>
    <w:rsid w:val="0063739C"/>
    <w:rsid w:val="007147D7"/>
    <w:rsid w:val="00770F25"/>
    <w:rsid w:val="0079368E"/>
    <w:rsid w:val="007A35A8"/>
    <w:rsid w:val="007B0A85"/>
    <w:rsid w:val="007C6A52"/>
    <w:rsid w:val="0082043E"/>
    <w:rsid w:val="00846B76"/>
    <w:rsid w:val="008D726D"/>
    <w:rsid w:val="008E203A"/>
    <w:rsid w:val="008E290A"/>
    <w:rsid w:val="008F0600"/>
    <w:rsid w:val="0091229C"/>
    <w:rsid w:val="00940E73"/>
    <w:rsid w:val="00980E4B"/>
    <w:rsid w:val="0098597D"/>
    <w:rsid w:val="009935F2"/>
    <w:rsid w:val="009A4AFB"/>
    <w:rsid w:val="009D44B0"/>
    <w:rsid w:val="009F619A"/>
    <w:rsid w:val="009F6DDE"/>
    <w:rsid w:val="00A21020"/>
    <w:rsid w:val="00A33DB5"/>
    <w:rsid w:val="00A370A8"/>
    <w:rsid w:val="00A44524"/>
    <w:rsid w:val="00A621C2"/>
    <w:rsid w:val="00AF5243"/>
    <w:rsid w:val="00B337A2"/>
    <w:rsid w:val="00B504E2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A2005"/>
    <w:rsid w:val="00CB4A51"/>
    <w:rsid w:val="00CD4532"/>
    <w:rsid w:val="00CD47B0"/>
    <w:rsid w:val="00CE6104"/>
    <w:rsid w:val="00CE7918"/>
    <w:rsid w:val="00CF2C74"/>
    <w:rsid w:val="00D16163"/>
    <w:rsid w:val="00DB3FAD"/>
    <w:rsid w:val="00DC71EC"/>
    <w:rsid w:val="00E27383"/>
    <w:rsid w:val="00E61C09"/>
    <w:rsid w:val="00EB3B58"/>
    <w:rsid w:val="00EB64D6"/>
    <w:rsid w:val="00EC7359"/>
    <w:rsid w:val="00EE3054"/>
    <w:rsid w:val="00F00606"/>
    <w:rsid w:val="00F01256"/>
    <w:rsid w:val="00F53BFE"/>
    <w:rsid w:val="00F96B82"/>
    <w:rsid w:val="00FC0844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8193"/>
    <o:shapelayout v:ext="edit">
      <o:idmap v:ext="edit" data="1"/>
    </o:shapelayout>
  </w:shapeDefaults>
  <w:decimalSymbol w:val="."/>
  <w:listSeparator w:val=","/>
  <w14:docId w14:val="0456A1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.saxon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1F580F"/>
    <w:rsid w:val="0054718C"/>
    <w:rsid w:val="005979C9"/>
    <w:rsid w:val="009D5885"/>
    <w:rsid w:val="00D263F3"/>
    <w:rsid w:val="00E53105"/>
    <w:rsid w:val="00FE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659BE6-7475-4546-8592-FFB69CC9D71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71af3243-3dd4-4a8d-8c0d-dd76da1f02a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2024-03-11T13:55:00Z</dcterms:created>
  <dcterms:modified xsi:type="dcterms:W3CDTF">2025-01-27T10:45:00Z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