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 w:colFirst="0" w:colLast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:rsidTr="00222794">
        <w:tc>
          <w:tcPr>
            <w:tcW w:w="1959" w:type="pct"/>
            <w:vAlign w:val="bottom"/>
          </w:tcPr>
          <w:p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tc>
          <w:tcPr>
            <w:tcW w:w="1959" w:type="pct"/>
            <w:vAlign w:val="bottom"/>
          </w:tcPr>
          <w:p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bookmarkEnd w:id="0"/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:rsidTr="004A2AD4">
        <w:tc>
          <w:tcPr>
            <w:tcW w:w="539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167436" w:rsidRPr="00167436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info.saxon@lumenlearningtrust.co.uk</w:t>
        </w:r>
      </w:hyperlink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:rsidR="00222794" w:rsidRPr="0006568A" w:rsidRDefault="00222794" w:rsidP="00167436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>Saxon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Briar Road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Shepperton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Middlesex TW17 0JB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04B" w:rsidRDefault="0057504B" w:rsidP="000172E5">
      <w:pPr>
        <w:spacing w:after="0" w:line="240" w:lineRule="auto"/>
      </w:pPr>
      <w:r>
        <w:separator/>
      </w:r>
    </w:p>
  </w:endnote>
  <w:endnote w:type="continuationSeparator" w:id="0">
    <w:p w:rsidR="0057504B" w:rsidRDefault="0057504B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1632DD9-9B79-4148-9A82-E1D157494AF4}"/>
    <w:embedBold r:id="rId2" w:fontKey="{CF6E63A8-7CA5-484F-B55C-463B1A3E6E5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3B4C9816-E687-41B8-A42C-A774A1ABE09F}"/>
    <w:embedBold r:id="rId4" w:fontKey="{A2FB9B6E-52B9-46BF-BC0C-DEB9F3D7A132}"/>
    <w:embedItalic r:id="rId5" w:fontKey="{470B2638-3030-45A8-BFFD-E6E5B7249D1B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5A60BC39-E567-433B-94E0-116427AD0973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A406C93F-5767-43CA-B34F-E096BC2737D8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E0C13960-2EDB-4946-938C-916516E25C9F}"/>
    <w:embedBold r:id="rId9" w:fontKey="{7AE79751-E2D1-47EA-BDDD-D59604F3805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04B" w:rsidRDefault="0057504B" w:rsidP="000172E5">
      <w:pPr>
        <w:spacing w:after="0" w:line="240" w:lineRule="auto"/>
      </w:pPr>
      <w:r>
        <w:separator/>
      </w:r>
    </w:p>
  </w:footnote>
  <w:footnote w:type="continuationSeparator" w:id="0">
    <w:p w:rsidR="0057504B" w:rsidRDefault="0057504B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:rsidTr="0079368E">
      <w:trPr>
        <w:trHeight w:val="990"/>
      </w:trPr>
      <w:tc>
        <w:tcPr>
          <w:tcW w:w="2977" w:type="dxa"/>
          <w:vAlign w:val="center"/>
        </w:tcPr>
        <w:p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:rsidR="00B337A2" w:rsidRPr="008D726D" w:rsidRDefault="009935F2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Saxon</w:t>
          </w:r>
          <w:r w:rsidR="00C946D2" w:rsidRPr="008D726D">
            <w:rPr>
              <w:rFonts w:ascii="Tahoma" w:hAnsi="Tahoma" w:cs="Tahoma"/>
              <w:color w:val="auto"/>
            </w:rPr>
            <w:t xml:space="preserve"> Primary School</w:t>
          </w:r>
        </w:p>
        <w:p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9935F2">
            <w:rPr>
              <w:rFonts w:ascii="Arial" w:eastAsia="Calibri" w:hAnsi="Arial" w:cs="Arial"/>
              <w:sz w:val="22"/>
              <w:szCs w:val="22"/>
              <w:lang w:val="en-GB"/>
            </w:rPr>
            <w:t>Saxon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Primary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</w:t>
          </w:r>
          <w:r w:rsidR="00F53BFE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for Reception in September 202</w:t>
          </w:r>
          <w:r w:rsidR="0011452C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</w:t>
          </w:r>
          <w:r w:rsidR="00F53BFE">
            <w:rPr>
              <w:rFonts w:ascii="Arial" w:eastAsia="Calibri" w:hAnsi="Arial" w:cs="Arial"/>
              <w:sz w:val="22"/>
              <w:szCs w:val="22"/>
              <w:lang w:val="en-GB"/>
            </w:rPr>
            <w:t>e for submission 15 January 202</w:t>
          </w:r>
          <w:r w:rsidR="0011452C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</w:p>
        <w:p w:rsidR="008D726D" w:rsidRPr="0079368E" w:rsidRDefault="008D726D" w:rsidP="00F96B82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11452C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  <w:r w:rsidR="00F96B82"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11452C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</w:tc>
    </w:tr>
  </w:tbl>
  <w:p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452C"/>
    <w:rsid w:val="00117D7B"/>
    <w:rsid w:val="00167436"/>
    <w:rsid w:val="001727CA"/>
    <w:rsid w:val="001800AB"/>
    <w:rsid w:val="00222794"/>
    <w:rsid w:val="002C56E6"/>
    <w:rsid w:val="002C6F12"/>
    <w:rsid w:val="00311D4F"/>
    <w:rsid w:val="0034390E"/>
    <w:rsid w:val="00344849"/>
    <w:rsid w:val="00361E11"/>
    <w:rsid w:val="003769BA"/>
    <w:rsid w:val="003F0847"/>
    <w:rsid w:val="0040090B"/>
    <w:rsid w:val="0046302A"/>
    <w:rsid w:val="00487D2D"/>
    <w:rsid w:val="004A2AD4"/>
    <w:rsid w:val="004D5D62"/>
    <w:rsid w:val="005107F0"/>
    <w:rsid w:val="005112D0"/>
    <w:rsid w:val="0057504B"/>
    <w:rsid w:val="00577E06"/>
    <w:rsid w:val="00583334"/>
    <w:rsid w:val="005A3BF7"/>
    <w:rsid w:val="005C0B15"/>
    <w:rsid w:val="005F2035"/>
    <w:rsid w:val="005F7990"/>
    <w:rsid w:val="006145D8"/>
    <w:rsid w:val="00637200"/>
    <w:rsid w:val="0063739C"/>
    <w:rsid w:val="007147D7"/>
    <w:rsid w:val="00770F25"/>
    <w:rsid w:val="0079368E"/>
    <w:rsid w:val="007A35A8"/>
    <w:rsid w:val="007B0A85"/>
    <w:rsid w:val="007C6A52"/>
    <w:rsid w:val="0082043E"/>
    <w:rsid w:val="00846B76"/>
    <w:rsid w:val="008D726D"/>
    <w:rsid w:val="008E203A"/>
    <w:rsid w:val="008E290A"/>
    <w:rsid w:val="008F0600"/>
    <w:rsid w:val="0091229C"/>
    <w:rsid w:val="00940E73"/>
    <w:rsid w:val="00980E4B"/>
    <w:rsid w:val="0098597D"/>
    <w:rsid w:val="009935F2"/>
    <w:rsid w:val="009A4AFB"/>
    <w:rsid w:val="009D44B0"/>
    <w:rsid w:val="009F619A"/>
    <w:rsid w:val="009F6DDE"/>
    <w:rsid w:val="00A21020"/>
    <w:rsid w:val="00A33DB5"/>
    <w:rsid w:val="00A370A8"/>
    <w:rsid w:val="00A44524"/>
    <w:rsid w:val="00A621C2"/>
    <w:rsid w:val="00AF5243"/>
    <w:rsid w:val="00B337A2"/>
    <w:rsid w:val="00B504E2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A2005"/>
    <w:rsid w:val="00CB4A51"/>
    <w:rsid w:val="00CD4532"/>
    <w:rsid w:val="00CD47B0"/>
    <w:rsid w:val="00CE6104"/>
    <w:rsid w:val="00CE7918"/>
    <w:rsid w:val="00CF2C74"/>
    <w:rsid w:val="00D16163"/>
    <w:rsid w:val="00DB3FAD"/>
    <w:rsid w:val="00DC71EC"/>
    <w:rsid w:val="00E61C09"/>
    <w:rsid w:val="00EB3B58"/>
    <w:rsid w:val="00EB64D6"/>
    <w:rsid w:val="00EC7359"/>
    <w:rsid w:val="00EE3054"/>
    <w:rsid w:val="00F00606"/>
    <w:rsid w:val="00F01256"/>
    <w:rsid w:val="00F53BFE"/>
    <w:rsid w:val="00F96B82"/>
    <w:rsid w:val="00FC0844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775898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.saxon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1F580F"/>
    <w:rsid w:val="0054718C"/>
    <w:rsid w:val="005979C9"/>
    <w:rsid w:val="009D5885"/>
    <w:rsid w:val="00D263F3"/>
    <w:rsid w:val="00E53105"/>
    <w:rsid w:val="00FE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659BE6-7475-4546-8592-FFB69CC9D71F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71af3243-3dd4-4a8d-8c0d-dd76da1f02a5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2024-03-11T13:55:00Z</dcterms:created>
  <dcterms:modified xsi:type="dcterms:W3CDTF">2024-03-11T13:55:00Z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