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DB2" w:rsidRDefault="00C40076">
      <w:r w:rsidRPr="00232777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323850</wp:posOffset>
            </wp:positionV>
            <wp:extent cx="3276600" cy="1295400"/>
            <wp:effectExtent l="0" t="0" r="0" b="0"/>
            <wp:wrapTight wrapText="bothSides">
              <wp:wrapPolygon edited="0">
                <wp:start x="0" y="0"/>
                <wp:lineTo x="0" y="21282"/>
                <wp:lineTo x="21474" y="21282"/>
                <wp:lineTo x="2147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2777" w:rsidRPr="00232777">
        <w:rPr>
          <w:b/>
          <w:sz w:val="36"/>
          <w:szCs w:val="36"/>
        </w:rPr>
        <w:t>1.</w:t>
      </w:r>
      <w:r w:rsidR="00232777">
        <w:t xml:space="preserve"> </w:t>
      </w:r>
      <w:r>
        <w:t>Write the multiplication calculation and the repeated addition calculation for each representation.</w:t>
      </w:r>
    </w:p>
    <w:p w:rsidR="00C40076" w:rsidRDefault="00C40076"/>
    <w:p w:rsidR="00C40076" w:rsidRDefault="00C40076"/>
    <w:p w:rsidR="00C40076" w:rsidRDefault="00C40076">
      <w:r>
        <w:t>E.g.  4 lots of 5</w:t>
      </w:r>
    </w:p>
    <w:p w:rsidR="00C40076" w:rsidRDefault="00C40076">
      <w:r>
        <w:t>4 groups of 5</w:t>
      </w:r>
    </w:p>
    <w:p w:rsidR="00C40076" w:rsidRDefault="00C40076">
      <w:r>
        <w:t xml:space="preserve">4 x 5 = 20 </w:t>
      </w:r>
      <w:r w:rsidR="00B9048D">
        <w:t xml:space="preserve">   = 5+5+ 5+ 5 </w:t>
      </w:r>
    </w:p>
    <w:p w:rsidR="00C40076" w:rsidRDefault="00C400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-857250</wp:posOffset>
                </wp:positionH>
                <wp:positionV relativeFrom="paragraph">
                  <wp:posOffset>324485</wp:posOffset>
                </wp:positionV>
                <wp:extent cx="7467600" cy="3810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6760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7046DB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.5pt,25.55pt" to="520.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>
        <w:t xml:space="preserve">         5         +             5      +           5                +    5                </w:t>
      </w:r>
    </w:p>
    <w:p w:rsidR="00C40076" w:rsidRDefault="00C40076"/>
    <w:p w:rsidR="00C40076" w:rsidRDefault="00C40076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286385</wp:posOffset>
            </wp:positionV>
            <wp:extent cx="621665" cy="640080"/>
            <wp:effectExtent l="0" t="0" r="6985" b="7620"/>
            <wp:wrapTight wrapText="bothSides">
              <wp:wrapPolygon edited="0">
                <wp:start x="0" y="0"/>
                <wp:lineTo x="0" y="21214"/>
                <wp:lineTo x="21181" y="21214"/>
                <wp:lineTo x="2118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2828925</wp:posOffset>
            </wp:positionH>
            <wp:positionV relativeFrom="paragraph">
              <wp:posOffset>276860</wp:posOffset>
            </wp:positionV>
            <wp:extent cx="621665" cy="640080"/>
            <wp:effectExtent l="0" t="0" r="6985" b="7620"/>
            <wp:wrapTight wrapText="bothSides">
              <wp:wrapPolygon edited="0">
                <wp:start x="0" y="0"/>
                <wp:lineTo x="0" y="21214"/>
                <wp:lineTo x="21181" y="21214"/>
                <wp:lineTo x="2118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267335</wp:posOffset>
            </wp:positionV>
            <wp:extent cx="621665" cy="640080"/>
            <wp:effectExtent l="0" t="0" r="6985" b="7620"/>
            <wp:wrapTight wrapText="bothSides">
              <wp:wrapPolygon edited="0">
                <wp:start x="0" y="0"/>
                <wp:lineTo x="0" y="21214"/>
                <wp:lineTo x="21181" y="21214"/>
                <wp:lineTo x="2118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0076" w:rsidRDefault="00C40076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2009775</wp:posOffset>
            </wp:positionH>
            <wp:positionV relativeFrom="paragraph">
              <wp:posOffset>10795</wp:posOffset>
            </wp:positionV>
            <wp:extent cx="621665" cy="640080"/>
            <wp:effectExtent l="0" t="0" r="6985" b="7620"/>
            <wp:wrapTight wrapText="bothSides">
              <wp:wrapPolygon edited="0">
                <wp:start x="0" y="0"/>
                <wp:lineTo x="0" y="21214"/>
                <wp:lineTo x="21181" y="21214"/>
                <wp:lineTo x="2118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1171575</wp:posOffset>
            </wp:positionH>
            <wp:positionV relativeFrom="paragraph">
              <wp:posOffset>10795</wp:posOffset>
            </wp:positionV>
            <wp:extent cx="621665" cy="640080"/>
            <wp:effectExtent l="0" t="0" r="6985" b="7620"/>
            <wp:wrapTight wrapText="bothSides">
              <wp:wrapPolygon edited="0">
                <wp:start x="0" y="0"/>
                <wp:lineTo x="0" y="21214"/>
                <wp:lineTo x="21181" y="21214"/>
                <wp:lineTo x="2118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720BEB27" wp14:editId="4E493319">
            <wp:extent cx="621665" cy="640080"/>
            <wp:effectExtent l="0" t="0" r="6985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0076" w:rsidRDefault="00C40076"/>
    <w:p w:rsidR="00C40076" w:rsidRDefault="00C40076">
      <w:pPr>
        <w:rPr>
          <w:noProof/>
          <w:lang w:eastAsia="en-GB"/>
        </w:rPr>
      </w:pPr>
    </w:p>
    <w:p w:rsidR="00C40076" w:rsidRDefault="00C40076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172720</wp:posOffset>
            </wp:positionV>
            <wp:extent cx="7844597" cy="51316"/>
            <wp:effectExtent l="0" t="0" r="0" b="6350"/>
            <wp:wrapTight wrapText="bothSides">
              <wp:wrapPolygon edited="0">
                <wp:start x="0" y="0"/>
                <wp:lineTo x="0" y="16200"/>
                <wp:lineTo x="9862" y="16200"/>
                <wp:lineTo x="21350" y="16200"/>
                <wp:lineTo x="21350" y="8100"/>
                <wp:lineTo x="15265" y="0"/>
                <wp:lineTo x="1075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4597" cy="51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0076" w:rsidRDefault="00C40076">
      <w:pPr>
        <w:rPr>
          <w:noProof/>
          <w:lang w:eastAsia="en-GB"/>
        </w:rPr>
      </w:pPr>
    </w:p>
    <w:p w:rsidR="00C40076" w:rsidRDefault="00C40076">
      <w:pPr>
        <w:rPr>
          <w:noProof/>
          <w:lang w:eastAsia="en-GB"/>
        </w:rPr>
      </w:pPr>
    </w:p>
    <w:p w:rsidR="00C40076" w:rsidRDefault="00C40076">
      <w:r>
        <w:rPr>
          <w:noProof/>
          <w:lang w:eastAsia="en-GB"/>
        </w:rPr>
        <w:drawing>
          <wp:inline distT="0" distB="0" distL="0" distR="0" wp14:anchorId="023BABD0">
            <wp:extent cx="621665" cy="640080"/>
            <wp:effectExtent l="0" t="0" r="6985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  <w:lang w:eastAsia="en-GB"/>
        </w:rPr>
        <w:drawing>
          <wp:inline distT="0" distB="0" distL="0" distR="0" wp14:anchorId="2411EFBB">
            <wp:extent cx="621665" cy="640080"/>
            <wp:effectExtent l="0" t="0" r="6985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en-GB"/>
        </w:rPr>
        <w:drawing>
          <wp:inline distT="0" distB="0" distL="0" distR="0" wp14:anchorId="30152FED">
            <wp:extent cx="621665" cy="640080"/>
            <wp:effectExtent l="0" t="0" r="6985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4E5541D5">
            <wp:extent cx="621665" cy="640080"/>
            <wp:effectExtent l="0" t="0" r="6985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0076" w:rsidRDefault="00C40076"/>
    <w:p w:rsidR="00C40076" w:rsidRDefault="006931D1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200660</wp:posOffset>
            </wp:positionV>
            <wp:extent cx="7846060" cy="48895"/>
            <wp:effectExtent l="0" t="0" r="2540" b="8255"/>
            <wp:wrapTight wrapText="bothSides">
              <wp:wrapPolygon edited="0">
                <wp:start x="0" y="0"/>
                <wp:lineTo x="0" y="16831"/>
                <wp:lineTo x="9912" y="16831"/>
                <wp:lineTo x="21555" y="16831"/>
                <wp:lineTo x="21555" y="8416"/>
                <wp:lineTo x="16835" y="0"/>
                <wp:lineTo x="1085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6060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66C3C" w:rsidRDefault="00766C3C"/>
    <w:p w:rsidR="00143FDC" w:rsidRDefault="00143FDC"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2000250</wp:posOffset>
            </wp:positionH>
            <wp:positionV relativeFrom="page">
              <wp:posOffset>7743825</wp:posOffset>
            </wp:positionV>
            <wp:extent cx="652145" cy="1316990"/>
            <wp:effectExtent l="0" t="0" r="0" b="0"/>
            <wp:wrapTight wrapText="bothSides">
              <wp:wrapPolygon edited="0">
                <wp:start x="0" y="0"/>
                <wp:lineTo x="0" y="21246"/>
                <wp:lineTo x="20822" y="21246"/>
                <wp:lineTo x="20822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952500</wp:posOffset>
            </wp:positionH>
            <wp:positionV relativeFrom="page">
              <wp:posOffset>7705725</wp:posOffset>
            </wp:positionV>
            <wp:extent cx="652145" cy="1316990"/>
            <wp:effectExtent l="0" t="0" r="0" b="0"/>
            <wp:wrapTight wrapText="bothSides">
              <wp:wrapPolygon edited="0">
                <wp:start x="0" y="0"/>
                <wp:lineTo x="0" y="21246"/>
                <wp:lineTo x="20822" y="21246"/>
                <wp:lineTo x="20822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-323850</wp:posOffset>
            </wp:positionH>
            <wp:positionV relativeFrom="page">
              <wp:posOffset>8039100</wp:posOffset>
            </wp:positionV>
            <wp:extent cx="1314450" cy="650875"/>
            <wp:effectExtent l="7937" t="0" r="7938" b="7937"/>
            <wp:wrapTight wrapText="bothSides">
              <wp:wrapPolygon edited="0">
                <wp:start x="21470" y="-263"/>
                <wp:lineTo x="183" y="-263"/>
                <wp:lineTo x="183" y="21231"/>
                <wp:lineTo x="21470" y="21231"/>
                <wp:lineTo x="21470" y="-263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314450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3FDC" w:rsidRPr="00143FDC" w:rsidRDefault="00143FDC" w:rsidP="00143FDC"/>
    <w:p w:rsidR="00143FDC" w:rsidRPr="00143FDC" w:rsidRDefault="00143FDC" w:rsidP="00143FDC"/>
    <w:p w:rsidR="00143FDC" w:rsidRPr="00143FDC" w:rsidRDefault="00143FDC" w:rsidP="00143FDC"/>
    <w:p w:rsidR="00143FDC" w:rsidRDefault="00143FDC" w:rsidP="00143FDC"/>
    <w:p w:rsidR="00143FDC" w:rsidRDefault="00143FDC" w:rsidP="00143FDC"/>
    <w:p w:rsidR="00143FDC" w:rsidRDefault="00143FDC" w:rsidP="00143FDC"/>
    <w:p w:rsidR="00143FDC" w:rsidRPr="00143FDC" w:rsidRDefault="00143FDC" w:rsidP="00143FDC"/>
    <w:p w:rsidR="00143FDC" w:rsidRDefault="006931D1" w:rsidP="00143FDC"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5334000</wp:posOffset>
            </wp:positionH>
            <wp:positionV relativeFrom="page">
              <wp:posOffset>914400</wp:posOffset>
            </wp:positionV>
            <wp:extent cx="1012190" cy="1017905"/>
            <wp:effectExtent l="0" t="0" r="0" b="0"/>
            <wp:wrapTight wrapText="bothSides">
              <wp:wrapPolygon edited="0">
                <wp:start x="9757" y="0"/>
                <wp:lineTo x="9350" y="6468"/>
                <wp:lineTo x="0" y="10106"/>
                <wp:lineTo x="0" y="21021"/>
                <wp:lineTo x="21139" y="21021"/>
                <wp:lineTo x="21139" y="0"/>
                <wp:lineTo x="9757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3819525</wp:posOffset>
            </wp:positionH>
            <wp:positionV relativeFrom="page">
              <wp:posOffset>914400</wp:posOffset>
            </wp:positionV>
            <wp:extent cx="1012190" cy="1017905"/>
            <wp:effectExtent l="0" t="0" r="0" b="0"/>
            <wp:wrapTight wrapText="bothSides">
              <wp:wrapPolygon edited="0">
                <wp:start x="9757" y="0"/>
                <wp:lineTo x="9350" y="6468"/>
                <wp:lineTo x="0" y="10106"/>
                <wp:lineTo x="0" y="21021"/>
                <wp:lineTo x="21139" y="21021"/>
                <wp:lineTo x="21139" y="0"/>
                <wp:lineTo x="9757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2533650</wp:posOffset>
            </wp:positionH>
            <wp:positionV relativeFrom="page">
              <wp:posOffset>914400</wp:posOffset>
            </wp:positionV>
            <wp:extent cx="1012190" cy="1017905"/>
            <wp:effectExtent l="0" t="0" r="0" b="0"/>
            <wp:wrapTight wrapText="bothSides">
              <wp:wrapPolygon edited="0">
                <wp:start x="9757" y="0"/>
                <wp:lineTo x="9350" y="6468"/>
                <wp:lineTo x="0" y="10106"/>
                <wp:lineTo x="0" y="21021"/>
                <wp:lineTo x="21139" y="21021"/>
                <wp:lineTo x="21139" y="0"/>
                <wp:lineTo x="9757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1095375</wp:posOffset>
            </wp:positionH>
            <wp:positionV relativeFrom="page">
              <wp:posOffset>914400</wp:posOffset>
            </wp:positionV>
            <wp:extent cx="1012190" cy="1017905"/>
            <wp:effectExtent l="0" t="0" r="0" b="0"/>
            <wp:wrapTight wrapText="bothSides">
              <wp:wrapPolygon edited="0">
                <wp:start x="9757" y="0"/>
                <wp:lineTo x="9350" y="6468"/>
                <wp:lineTo x="0" y="10106"/>
                <wp:lineTo x="0" y="21021"/>
                <wp:lineTo x="21139" y="21021"/>
                <wp:lineTo x="21139" y="0"/>
                <wp:lineTo x="9757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-409575</wp:posOffset>
            </wp:positionH>
            <wp:positionV relativeFrom="page">
              <wp:posOffset>914400</wp:posOffset>
            </wp:positionV>
            <wp:extent cx="1012190" cy="1017905"/>
            <wp:effectExtent l="0" t="0" r="0" b="0"/>
            <wp:wrapTight wrapText="bothSides">
              <wp:wrapPolygon edited="0">
                <wp:start x="9757" y="0"/>
                <wp:lineTo x="9350" y="6468"/>
                <wp:lineTo x="0" y="10106"/>
                <wp:lineTo x="0" y="21021"/>
                <wp:lineTo x="21139" y="21021"/>
                <wp:lineTo x="21139" y="0"/>
                <wp:lineTo x="9757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0076" w:rsidRDefault="00C40076" w:rsidP="00143FDC"/>
    <w:p w:rsidR="00143FDC" w:rsidRDefault="00143FDC" w:rsidP="00143FDC"/>
    <w:p w:rsidR="006931D1" w:rsidRDefault="006931D1" w:rsidP="00143FDC"/>
    <w:p w:rsidR="006931D1" w:rsidRDefault="006931D1" w:rsidP="00143FDC"/>
    <w:p w:rsidR="00B9048D" w:rsidRDefault="006931D1" w:rsidP="00143F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-752475</wp:posOffset>
                </wp:positionH>
                <wp:positionV relativeFrom="page">
                  <wp:posOffset>2847975</wp:posOffset>
                </wp:positionV>
                <wp:extent cx="7334250" cy="1905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342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D301D4" id="Straight Connector 28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59.25pt,224.25pt" to="518.25pt,2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" strokecolor="#5b9bd5 [3204]" strokeweight=".5pt">
                <v:stroke joinstyle="miter"/>
                <w10:wrap anchory="page"/>
              </v:line>
            </w:pict>
          </mc:Fallback>
        </mc:AlternateContent>
      </w:r>
    </w:p>
    <w:p w:rsidR="00B9048D" w:rsidRPr="00B9048D" w:rsidRDefault="00B9048D" w:rsidP="00B9048D"/>
    <w:p w:rsidR="00B9048D" w:rsidRPr="00B9048D" w:rsidRDefault="00B9048D" w:rsidP="00B9048D"/>
    <w:p w:rsidR="00B9048D" w:rsidRDefault="00B9048D" w:rsidP="00B9048D"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5534025</wp:posOffset>
            </wp:positionH>
            <wp:positionV relativeFrom="paragraph">
              <wp:posOffset>295910</wp:posOffset>
            </wp:positionV>
            <wp:extent cx="652145" cy="1316990"/>
            <wp:effectExtent l="0" t="0" r="0" b="0"/>
            <wp:wrapTight wrapText="bothSides">
              <wp:wrapPolygon edited="0">
                <wp:start x="0" y="0"/>
                <wp:lineTo x="0" y="21246"/>
                <wp:lineTo x="20822" y="21246"/>
                <wp:lineTo x="20822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3590925</wp:posOffset>
            </wp:positionH>
            <wp:positionV relativeFrom="paragraph">
              <wp:posOffset>276860</wp:posOffset>
            </wp:positionV>
            <wp:extent cx="652145" cy="1316990"/>
            <wp:effectExtent l="0" t="0" r="0" b="0"/>
            <wp:wrapTight wrapText="bothSides">
              <wp:wrapPolygon edited="0">
                <wp:start x="0" y="0"/>
                <wp:lineTo x="0" y="21246"/>
                <wp:lineTo x="20822" y="21246"/>
                <wp:lineTo x="20822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2667000</wp:posOffset>
            </wp:positionH>
            <wp:positionV relativeFrom="page">
              <wp:posOffset>3457575</wp:posOffset>
            </wp:positionV>
            <wp:extent cx="652145" cy="1316990"/>
            <wp:effectExtent l="0" t="0" r="0" b="0"/>
            <wp:wrapTight wrapText="bothSides">
              <wp:wrapPolygon edited="0">
                <wp:start x="0" y="0"/>
                <wp:lineTo x="0" y="21246"/>
                <wp:lineTo x="20822" y="21246"/>
                <wp:lineTo x="20822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504825</wp:posOffset>
            </wp:positionH>
            <wp:positionV relativeFrom="page">
              <wp:posOffset>3486150</wp:posOffset>
            </wp:positionV>
            <wp:extent cx="652145" cy="1316990"/>
            <wp:effectExtent l="0" t="0" r="0" b="0"/>
            <wp:wrapTight wrapText="bothSides">
              <wp:wrapPolygon edited="0">
                <wp:start x="0" y="0"/>
                <wp:lineTo x="0" y="21246"/>
                <wp:lineTo x="20822" y="21246"/>
                <wp:lineTo x="20822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-466725</wp:posOffset>
            </wp:positionH>
            <wp:positionV relativeFrom="page">
              <wp:posOffset>3476625</wp:posOffset>
            </wp:positionV>
            <wp:extent cx="652145" cy="1316990"/>
            <wp:effectExtent l="0" t="0" r="0" b="0"/>
            <wp:wrapTight wrapText="bothSides">
              <wp:wrapPolygon edited="0">
                <wp:start x="0" y="0"/>
                <wp:lineTo x="0" y="21246"/>
                <wp:lineTo x="20822" y="21246"/>
                <wp:lineTo x="20822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01727" w:rsidRDefault="00E205FD" w:rsidP="00B9048D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2733675</wp:posOffset>
            </wp:positionH>
            <wp:positionV relativeFrom="paragraph">
              <wp:posOffset>4972685</wp:posOffset>
            </wp:positionV>
            <wp:extent cx="652145" cy="1316990"/>
            <wp:effectExtent l="0" t="0" r="0" b="0"/>
            <wp:wrapTight wrapText="bothSides">
              <wp:wrapPolygon edited="0">
                <wp:start x="0" y="0"/>
                <wp:lineTo x="0" y="21246"/>
                <wp:lineTo x="20822" y="21246"/>
                <wp:lineTo x="20822" y="0"/>
                <wp:lineTo x="0" y="0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048D"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1685925</wp:posOffset>
            </wp:positionH>
            <wp:positionV relativeFrom="paragraph">
              <wp:posOffset>4963795</wp:posOffset>
            </wp:positionV>
            <wp:extent cx="652145" cy="1316990"/>
            <wp:effectExtent l="0" t="0" r="0" b="0"/>
            <wp:wrapTight wrapText="bothSides">
              <wp:wrapPolygon edited="0">
                <wp:start x="0" y="0"/>
                <wp:lineTo x="0" y="21246"/>
                <wp:lineTo x="20822" y="21246"/>
                <wp:lineTo x="20822" y="0"/>
                <wp:lineTo x="0" y="0"/>
              </wp:wrapPolygon>
            </wp:wrapTight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048D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4963795</wp:posOffset>
            </wp:positionV>
            <wp:extent cx="652145" cy="1316990"/>
            <wp:effectExtent l="0" t="0" r="0" b="0"/>
            <wp:wrapTight wrapText="bothSides">
              <wp:wrapPolygon edited="0">
                <wp:start x="0" y="0"/>
                <wp:lineTo x="0" y="21246"/>
                <wp:lineTo x="20822" y="21246"/>
                <wp:lineTo x="20822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048D"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4963795</wp:posOffset>
            </wp:positionV>
            <wp:extent cx="652145" cy="1316990"/>
            <wp:effectExtent l="0" t="0" r="0" b="0"/>
            <wp:wrapTight wrapText="bothSides">
              <wp:wrapPolygon edited="0">
                <wp:start x="0" y="0"/>
                <wp:lineTo x="0" y="21246"/>
                <wp:lineTo x="20822" y="21246"/>
                <wp:lineTo x="20822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04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-895350</wp:posOffset>
                </wp:positionH>
                <wp:positionV relativeFrom="paragraph">
                  <wp:posOffset>4639945</wp:posOffset>
                </wp:positionV>
                <wp:extent cx="7562850" cy="38100"/>
                <wp:effectExtent l="0" t="0" r="19050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628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43F749" id="Straight Connector 46" o:spid="_x0000_s1026" style="position:absolute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5pt,365.35pt" to="525pt,36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" strokecolor="#5b9bd5 [3204]" strokeweight=".5pt">
                <v:stroke joinstyle="miter"/>
              </v:line>
            </w:pict>
          </mc:Fallback>
        </mc:AlternateContent>
      </w:r>
      <w:r w:rsidR="00B904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-895350</wp:posOffset>
                </wp:positionH>
                <wp:positionV relativeFrom="paragraph">
                  <wp:posOffset>2344420</wp:posOffset>
                </wp:positionV>
                <wp:extent cx="7562850" cy="19050"/>
                <wp:effectExtent l="0" t="0" r="19050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628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CC7E8F" id="Straight Connector 45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5pt,184.6pt" to="525pt,1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 w:rsidR="00B9048D"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5391150</wp:posOffset>
            </wp:positionH>
            <wp:positionV relativeFrom="paragraph">
              <wp:posOffset>2811145</wp:posOffset>
            </wp:positionV>
            <wp:extent cx="615950" cy="640080"/>
            <wp:effectExtent l="0" t="0" r="0" b="7620"/>
            <wp:wrapTight wrapText="bothSides">
              <wp:wrapPolygon edited="0">
                <wp:start x="0" y="0"/>
                <wp:lineTo x="0" y="21214"/>
                <wp:lineTo x="20709" y="21214"/>
                <wp:lineTo x="20709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048D"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4581525</wp:posOffset>
            </wp:positionH>
            <wp:positionV relativeFrom="paragraph">
              <wp:posOffset>2820670</wp:posOffset>
            </wp:positionV>
            <wp:extent cx="615950" cy="640080"/>
            <wp:effectExtent l="0" t="0" r="0" b="7620"/>
            <wp:wrapTight wrapText="bothSides">
              <wp:wrapPolygon edited="0">
                <wp:start x="0" y="0"/>
                <wp:lineTo x="0" y="21214"/>
                <wp:lineTo x="20709" y="21214"/>
                <wp:lineTo x="20709" y="0"/>
                <wp:lineTo x="0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048D"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3881120</wp:posOffset>
            </wp:positionH>
            <wp:positionV relativeFrom="paragraph">
              <wp:posOffset>2801620</wp:posOffset>
            </wp:positionV>
            <wp:extent cx="621665" cy="640080"/>
            <wp:effectExtent l="0" t="0" r="6985" b="7620"/>
            <wp:wrapTight wrapText="bothSides">
              <wp:wrapPolygon edited="0">
                <wp:start x="0" y="0"/>
                <wp:lineTo x="0" y="21214"/>
                <wp:lineTo x="21181" y="21214"/>
                <wp:lineTo x="21181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048D"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2830195</wp:posOffset>
            </wp:positionV>
            <wp:extent cx="621665" cy="640080"/>
            <wp:effectExtent l="0" t="0" r="6985" b="7620"/>
            <wp:wrapTight wrapText="bothSides">
              <wp:wrapPolygon edited="0">
                <wp:start x="0" y="0"/>
                <wp:lineTo x="0" y="21214"/>
                <wp:lineTo x="21181" y="21214"/>
                <wp:lineTo x="21181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048D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2305050</wp:posOffset>
            </wp:positionH>
            <wp:positionV relativeFrom="paragraph">
              <wp:posOffset>2849245</wp:posOffset>
            </wp:positionV>
            <wp:extent cx="621665" cy="640080"/>
            <wp:effectExtent l="0" t="0" r="6985" b="7620"/>
            <wp:wrapTight wrapText="bothSides">
              <wp:wrapPolygon edited="0">
                <wp:start x="0" y="0"/>
                <wp:lineTo x="0" y="21214"/>
                <wp:lineTo x="21181" y="21214"/>
                <wp:lineTo x="21181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048D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2839720</wp:posOffset>
            </wp:positionV>
            <wp:extent cx="621665" cy="640080"/>
            <wp:effectExtent l="0" t="0" r="6985" b="7620"/>
            <wp:wrapTight wrapText="bothSides">
              <wp:wrapPolygon edited="0">
                <wp:start x="0" y="0"/>
                <wp:lineTo x="0" y="21214"/>
                <wp:lineTo x="21181" y="21214"/>
                <wp:lineTo x="21181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048D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2820670</wp:posOffset>
            </wp:positionV>
            <wp:extent cx="621665" cy="640080"/>
            <wp:effectExtent l="0" t="0" r="6985" b="7620"/>
            <wp:wrapTight wrapText="bothSides">
              <wp:wrapPolygon edited="0">
                <wp:start x="0" y="0"/>
                <wp:lineTo x="0" y="21214"/>
                <wp:lineTo x="21181" y="21214"/>
                <wp:lineTo x="21181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048D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2830195</wp:posOffset>
            </wp:positionV>
            <wp:extent cx="621665" cy="640080"/>
            <wp:effectExtent l="0" t="0" r="6985" b="7620"/>
            <wp:wrapTight wrapText="bothSides">
              <wp:wrapPolygon edited="0">
                <wp:start x="0" y="0"/>
                <wp:lineTo x="0" y="21214"/>
                <wp:lineTo x="21181" y="21214"/>
                <wp:lineTo x="21181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9048D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2830195</wp:posOffset>
            </wp:positionV>
            <wp:extent cx="621665" cy="640080"/>
            <wp:effectExtent l="0" t="0" r="6985" b="7620"/>
            <wp:wrapTight wrapText="bothSides">
              <wp:wrapPolygon edited="0">
                <wp:start x="0" y="0"/>
                <wp:lineTo x="0" y="21214"/>
                <wp:lineTo x="21181" y="21214"/>
                <wp:lineTo x="21181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048D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20320</wp:posOffset>
            </wp:positionV>
            <wp:extent cx="652145" cy="1316990"/>
            <wp:effectExtent l="0" t="0" r="0" b="0"/>
            <wp:wrapTight wrapText="bothSides">
              <wp:wrapPolygon edited="0">
                <wp:start x="0" y="0"/>
                <wp:lineTo x="0" y="21246"/>
                <wp:lineTo x="20822" y="21246"/>
                <wp:lineTo x="20822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048D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1704975</wp:posOffset>
            </wp:positionH>
            <wp:positionV relativeFrom="page">
              <wp:posOffset>3486150</wp:posOffset>
            </wp:positionV>
            <wp:extent cx="652145" cy="1316990"/>
            <wp:effectExtent l="0" t="0" r="0" b="0"/>
            <wp:wrapTight wrapText="bothSides">
              <wp:wrapPolygon edited="0">
                <wp:start x="0" y="0"/>
                <wp:lineTo x="0" y="21246"/>
                <wp:lineTo x="20822" y="21246"/>
                <wp:lineTo x="20822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01727" w:rsidRPr="00801727" w:rsidRDefault="00801727" w:rsidP="00801727"/>
    <w:p w:rsidR="00801727" w:rsidRPr="00801727" w:rsidRDefault="00801727" w:rsidP="00801727"/>
    <w:p w:rsidR="00801727" w:rsidRPr="00801727" w:rsidRDefault="00801727" w:rsidP="00801727"/>
    <w:p w:rsidR="00801727" w:rsidRPr="00801727" w:rsidRDefault="00801727" w:rsidP="00801727"/>
    <w:p w:rsidR="00801727" w:rsidRPr="00801727" w:rsidRDefault="00801727" w:rsidP="00801727"/>
    <w:p w:rsidR="00801727" w:rsidRPr="00801727" w:rsidRDefault="00801727" w:rsidP="00801727"/>
    <w:p w:rsidR="00801727" w:rsidRPr="00801727" w:rsidRDefault="00801727" w:rsidP="00801727"/>
    <w:p w:rsidR="00801727" w:rsidRPr="00801727" w:rsidRDefault="00801727" w:rsidP="00801727"/>
    <w:p w:rsidR="00801727" w:rsidRPr="00801727" w:rsidRDefault="00801727" w:rsidP="00801727"/>
    <w:p w:rsidR="00801727" w:rsidRPr="00801727" w:rsidRDefault="00801727" w:rsidP="00801727"/>
    <w:p w:rsidR="00801727" w:rsidRPr="00801727" w:rsidRDefault="00801727" w:rsidP="00801727"/>
    <w:p w:rsidR="00801727" w:rsidRDefault="00801727" w:rsidP="00801727"/>
    <w:p w:rsidR="00801727" w:rsidRDefault="00801727">
      <w:r>
        <w:br w:type="page"/>
      </w:r>
    </w:p>
    <w:tbl>
      <w:tblPr>
        <w:tblStyle w:val="TableGrid"/>
        <w:tblpPr w:leftFromText="180" w:rightFromText="180" w:vertAnchor="page" w:horzAnchor="margin" w:tblpY="2491"/>
        <w:tblW w:w="9076" w:type="dxa"/>
        <w:tblLook w:val="04A0" w:firstRow="1" w:lastRow="0" w:firstColumn="1" w:lastColumn="0" w:noHBand="0" w:noVBand="1"/>
      </w:tblPr>
      <w:tblGrid>
        <w:gridCol w:w="4538"/>
        <w:gridCol w:w="4538"/>
      </w:tblGrid>
      <w:tr w:rsidR="00801727" w:rsidTr="00801727">
        <w:trPr>
          <w:trHeight w:val="1689"/>
        </w:trPr>
        <w:tc>
          <w:tcPr>
            <w:tcW w:w="4538" w:type="dxa"/>
          </w:tcPr>
          <w:p w:rsidR="00801727" w:rsidRDefault="00801727" w:rsidP="00801727">
            <w:pPr>
              <w:spacing w:before="240"/>
              <w:jc w:val="center"/>
            </w:pPr>
            <w:r>
              <w:lastRenderedPageBreak/>
              <w:t>3 x 8</w:t>
            </w:r>
          </w:p>
        </w:tc>
        <w:tc>
          <w:tcPr>
            <w:tcW w:w="4538" w:type="dxa"/>
          </w:tcPr>
          <w:p w:rsidR="00801727" w:rsidRDefault="00801727" w:rsidP="00801727">
            <w:pPr>
              <w:jc w:val="center"/>
            </w:pPr>
          </w:p>
          <w:p w:rsidR="00801727" w:rsidRDefault="00801727" w:rsidP="00801727">
            <w:pPr>
              <w:jc w:val="center"/>
            </w:pPr>
            <w:r>
              <w:t>8 + 8 + 8 + 8</w:t>
            </w:r>
          </w:p>
        </w:tc>
      </w:tr>
      <w:tr w:rsidR="00801727" w:rsidTr="00801727">
        <w:trPr>
          <w:trHeight w:val="1596"/>
        </w:trPr>
        <w:tc>
          <w:tcPr>
            <w:tcW w:w="4538" w:type="dxa"/>
          </w:tcPr>
          <w:p w:rsidR="00801727" w:rsidRDefault="00801727" w:rsidP="00801727">
            <w:pPr>
              <w:jc w:val="center"/>
            </w:pPr>
          </w:p>
          <w:p w:rsidR="00801727" w:rsidRDefault="00801727" w:rsidP="00801727">
            <w:pPr>
              <w:jc w:val="center"/>
            </w:pPr>
            <w:r>
              <w:t xml:space="preserve">6 x 8 </w:t>
            </w:r>
          </w:p>
        </w:tc>
        <w:tc>
          <w:tcPr>
            <w:tcW w:w="4538" w:type="dxa"/>
          </w:tcPr>
          <w:p w:rsidR="00801727" w:rsidRDefault="00801727" w:rsidP="00801727">
            <w:pPr>
              <w:jc w:val="center"/>
            </w:pPr>
          </w:p>
          <w:p w:rsidR="00801727" w:rsidRDefault="00801727" w:rsidP="00801727">
            <w:pPr>
              <w:jc w:val="center"/>
            </w:pPr>
            <w:r>
              <w:t>4 + 4 + 4 + 4</w:t>
            </w:r>
          </w:p>
        </w:tc>
      </w:tr>
      <w:tr w:rsidR="00801727" w:rsidTr="00801727">
        <w:trPr>
          <w:trHeight w:val="1689"/>
        </w:trPr>
        <w:tc>
          <w:tcPr>
            <w:tcW w:w="4538" w:type="dxa"/>
          </w:tcPr>
          <w:p w:rsidR="00801727" w:rsidRDefault="00801727" w:rsidP="00801727">
            <w:pPr>
              <w:jc w:val="center"/>
            </w:pPr>
          </w:p>
          <w:p w:rsidR="00801727" w:rsidRDefault="00801727" w:rsidP="00801727">
            <w:pPr>
              <w:jc w:val="center"/>
            </w:pPr>
            <w:r>
              <w:t xml:space="preserve">7 x 4 </w:t>
            </w:r>
          </w:p>
        </w:tc>
        <w:tc>
          <w:tcPr>
            <w:tcW w:w="4538" w:type="dxa"/>
          </w:tcPr>
          <w:p w:rsidR="00801727" w:rsidRDefault="00801727" w:rsidP="00801727">
            <w:pPr>
              <w:spacing w:before="240"/>
              <w:jc w:val="center"/>
            </w:pPr>
            <w:r>
              <w:t>8 + 8 + 8</w:t>
            </w:r>
          </w:p>
        </w:tc>
      </w:tr>
      <w:tr w:rsidR="00801727" w:rsidTr="00801727">
        <w:trPr>
          <w:trHeight w:val="1596"/>
        </w:trPr>
        <w:tc>
          <w:tcPr>
            <w:tcW w:w="4538" w:type="dxa"/>
          </w:tcPr>
          <w:p w:rsidR="00801727" w:rsidRDefault="00801727" w:rsidP="00801727">
            <w:pPr>
              <w:spacing w:before="240"/>
              <w:jc w:val="center"/>
            </w:pPr>
            <w:r>
              <w:t xml:space="preserve">4 x 4 </w:t>
            </w:r>
          </w:p>
        </w:tc>
        <w:tc>
          <w:tcPr>
            <w:tcW w:w="4538" w:type="dxa"/>
          </w:tcPr>
          <w:p w:rsidR="00801727" w:rsidRDefault="00801727" w:rsidP="00801727">
            <w:pPr>
              <w:jc w:val="center"/>
            </w:pPr>
          </w:p>
          <w:p w:rsidR="00801727" w:rsidRDefault="007D17E7" w:rsidP="00801727">
            <w:pPr>
              <w:jc w:val="center"/>
            </w:pPr>
            <w:r>
              <w:t>8 + 8 + 8 + 8 + 8 + 8+ 8</w:t>
            </w:r>
          </w:p>
        </w:tc>
      </w:tr>
      <w:tr w:rsidR="00801727" w:rsidTr="00801727">
        <w:trPr>
          <w:trHeight w:val="1689"/>
        </w:trPr>
        <w:tc>
          <w:tcPr>
            <w:tcW w:w="4538" w:type="dxa"/>
          </w:tcPr>
          <w:p w:rsidR="00801727" w:rsidRDefault="00801727" w:rsidP="00801727">
            <w:pPr>
              <w:jc w:val="center"/>
            </w:pPr>
          </w:p>
          <w:p w:rsidR="00801727" w:rsidRDefault="00801727" w:rsidP="00801727">
            <w:pPr>
              <w:jc w:val="center"/>
            </w:pPr>
            <w:r>
              <w:t xml:space="preserve">8 x 4 </w:t>
            </w:r>
          </w:p>
        </w:tc>
        <w:tc>
          <w:tcPr>
            <w:tcW w:w="4538" w:type="dxa"/>
          </w:tcPr>
          <w:p w:rsidR="00801727" w:rsidRDefault="00801727" w:rsidP="00801727">
            <w:pPr>
              <w:jc w:val="center"/>
            </w:pPr>
          </w:p>
          <w:p w:rsidR="00873675" w:rsidRDefault="00873675" w:rsidP="00801727">
            <w:pPr>
              <w:jc w:val="center"/>
            </w:pPr>
            <w:r>
              <w:t xml:space="preserve">3 + 3 + 3 + 3 + 3 + 3 + 3 </w:t>
            </w:r>
          </w:p>
        </w:tc>
      </w:tr>
      <w:tr w:rsidR="00801727" w:rsidTr="00801727">
        <w:trPr>
          <w:trHeight w:val="1596"/>
        </w:trPr>
        <w:tc>
          <w:tcPr>
            <w:tcW w:w="4538" w:type="dxa"/>
          </w:tcPr>
          <w:p w:rsidR="00801727" w:rsidRDefault="00801727" w:rsidP="00801727">
            <w:pPr>
              <w:jc w:val="center"/>
            </w:pPr>
          </w:p>
          <w:p w:rsidR="00873675" w:rsidRDefault="00873675" w:rsidP="00801727">
            <w:pPr>
              <w:jc w:val="center"/>
            </w:pPr>
            <w:r>
              <w:t xml:space="preserve">9 x 8 </w:t>
            </w:r>
          </w:p>
        </w:tc>
        <w:tc>
          <w:tcPr>
            <w:tcW w:w="4538" w:type="dxa"/>
          </w:tcPr>
          <w:p w:rsidR="00801727" w:rsidRDefault="00801727" w:rsidP="00801727">
            <w:pPr>
              <w:jc w:val="center"/>
            </w:pPr>
          </w:p>
          <w:p w:rsidR="00801727" w:rsidRDefault="00801727" w:rsidP="00801727">
            <w:pPr>
              <w:jc w:val="center"/>
            </w:pPr>
            <w:r>
              <w:t>4 + 4 + 4 + 4 + 4 + 4 + 4</w:t>
            </w:r>
          </w:p>
        </w:tc>
      </w:tr>
      <w:tr w:rsidR="00801727" w:rsidTr="00801727">
        <w:trPr>
          <w:trHeight w:val="1689"/>
        </w:trPr>
        <w:tc>
          <w:tcPr>
            <w:tcW w:w="4538" w:type="dxa"/>
          </w:tcPr>
          <w:p w:rsidR="00801727" w:rsidRDefault="00801727" w:rsidP="00801727">
            <w:pPr>
              <w:jc w:val="center"/>
            </w:pPr>
          </w:p>
          <w:p w:rsidR="00873675" w:rsidRDefault="00873675" w:rsidP="00801727">
            <w:pPr>
              <w:jc w:val="center"/>
            </w:pPr>
            <w:r>
              <w:t xml:space="preserve">7 x 3 </w:t>
            </w:r>
          </w:p>
        </w:tc>
        <w:tc>
          <w:tcPr>
            <w:tcW w:w="4538" w:type="dxa"/>
          </w:tcPr>
          <w:p w:rsidR="00801727" w:rsidRDefault="00801727" w:rsidP="00801727">
            <w:pPr>
              <w:jc w:val="center"/>
            </w:pPr>
          </w:p>
          <w:p w:rsidR="00801727" w:rsidRDefault="00801727" w:rsidP="00801727">
            <w:pPr>
              <w:jc w:val="center"/>
            </w:pPr>
            <w:r>
              <w:t>4 + 4 + 4 + 4 + 4 + 4 + 4 + 4</w:t>
            </w:r>
          </w:p>
        </w:tc>
      </w:tr>
    </w:tbl>
    <w:p w:rsidR="00801727" w:rsidRPr="00801727" w:rsidRDefault="00801727" w:rsidP="00801727">
      <w:r>
        <w:t xml:space="preserve">Draw a line to match the repeated addition to the correct calculation. They do not all match! If they </w:t>
      </w:r>
    </w:p>
    <w:p w:rsidR="00801727" w:rsidRPr="00801727" w:rsidRDefault="00801727" w:rsidP="00801727">
      <w:r>
        <w:t>do not have a matching calculation can you write in the box what it should be?</w:t>
      </w:r>
    </w:p>
    <w:p w:rsidR="006931D1" w:rsidRDefault="006931D1" w:rsidP="00801727"/>
    <w:p w:rsidR="00873675" w:rsidRPr="007D17E7" w:rsidRDefault="00873675" w:rsidP="00801727">
      <w:pPr>
        <w:rPr>
          <w:sz w:val="28"/>
          <w:szCs w:val="28"/>
        </w:rPr>
      </w:pPr>
      <w:r w:rsidRPr="007D17E7">
        <w:rPr>
          <w:sz w:val="28"/>
          <w:szCs w:val="28"/>
        </w:rPr>
        <w:t xml:space="preserve">Once you have completed matching the calculations and found the ones that don’t match, can you now add in the total in each box e.g. 3 x 4 = 12 </w:t>
      </w:r>
    </w:p>
    <w:p w:rsidR="00705BED" w:rsidRDefault="00705BED" w:rsidP="00705BED">
      <w:pPr>
        <w:pStyle w:val="ListParagraph"/>
        <w:numPr>
          <w:ilvl w:val="0"/>
          <w:numId w:val="2"/>
        </w:numPr>
      </w:pPr>
      <w:r>
        <w:lastRenderedPageBreak/>
        <w:t>I know that 23 x 4 can’t equal 93 without solving this question. Why do I know this?</w:t>
      </w:r>
    </w:p>
    <w:p w:rsidR="00705BED" w:rsidRDefault="000F6ACA" w:rsidP="00705BED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4638675</wp:posOffset>
                </wp:positionH>
                <wp:positionV relativeFrom="paragraph">
                  <wp:posOffset>6350</wp:posOffset>
                </wp:positionV>
                <wp:extent cx="866775" cy="657225"/>
                <wp:effectExtent l="19050" t="0" r="47625" b="142875"/>
                <wp:wrapNone/>
                <wp:docPr id="21" name="Cloud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657225"/>
                        </a:xfrm>
                        <a:prstGeom prst="cloud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ACA" w:rsidRDefault="000F6ACA" w:rsidP="000F6A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" o:spid="_x0000_s1026" type="#_x0000_t106" style="position:absolute;left:0;text-align:left;margin-left:365.25pt;margin-top:.5pt;width:68.25pt;height:51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" adj="6300,24300" fillcolor="white [3212]" strokecolor="black [3213]" strokeweight="1pt">
                <v:stroke joinstyle="miter"/>
                <v:textbox>
                  <w:txbxContent>
                    <w:p w:rsidR="000F6ACA" w:rsidRDefault="000F6ACA" w:rsidP="000F6AC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A21C2">
        <w:t>What do we know about the</w:t>
      </w:r>
      <w:r w:rsidR="00705BED">
        <w:t xml:space="preserve"> 4 x table?</w:t>
      </w:r>
    </w:p>
    <w:p w:rsidR="00CE10D7" w:rsidRDefault="00CE10D7" w:rsidP="00705BED">
      <w:pPr>
        <w:pStyle w:val="ListParagraph"/>
      </w:pPr>
    </w:p>
    <w:p w:rsidR="00CE10D7" w:rsidRDefault="00CE10D7" w:rsidP="00705BED">
      <w:pPr>
        <w:pStyle w:val="ListParagraph"/>
      </w:pPr>
      <w:r>
        <w:t>What does 23 x 4 equal and how can you prove it?</w:t>
      </w:r>
    </w:p>
    <w:p w:rsidR="00705BED" w:rsidRDefault="00705BED" w:rsidP="00705BED">
      <w:pPr>
        <w:pStyle w:val="ListParagraph"/>
      </w:pPr>
    </w:p>
    <w:p w:rsidR="00705BED" w:rsidRDefault="00705BED" w:rsidP="00705BED">
      <w:pPr>
        <w:pStyle w:val="ListParagraph"/>
      </w:pPr>
    </w:p>
    <w:p w:rsidR="00F61331" w:rsidRDefault="00705BED" w:rsidP="00705BED">
      <w:pPr>
        <w:pStyle w:val="ListParagraph"/>
        <w:numPr>
          <w:ilvl w:val="0"/>
          <w:numId w:val="2"/>
        </w:numPr>
      </w:pPr>
      <w:r>
        <w:t xml:space="preserve">If </w:t>
      </w:r>
      <w:r w:rsidR="00F61331">
        <w:t xml:space="preserve">there are 8 sausages in a pack </w:t>
      </w:r>
      <w:r w:rsidR="003A21C2">
        <w:t>and you need 48 for a big barbec</w:t>
      </w:r>
      <w:r w:rsidR="00F61331">
        <w:t>ue</w:t>
      </w:r>
      <w:r w:rsidR="007D17E7">
        <w:t>. H</w:t>
      </w:r>
      <w:r w:rsidR="00F61331">
        <w:t>ow many packs will you need to buy?</w:t>
      </w:r>
    </w:p>
    <w:p w:rsidR="00F61331" w:rsidRDefault="00F61331" w:rsidP="00F61331">
      <w:pPr>
        <w:pStyle w:val="ListParagraph"/>
      </w:pPr>
    </w:p>
    <w:p w:rsidR="00F61331" w:rsidRDefault="000F6ACA" w:rsidP="00F61331">
      <w:pPr>
        <w:pStyle w:val="ListParagraph"/>
      </w:pPr>
      <w:r w:rsidRPr="000F6ACA">
        <w:rPr>
          <w:noProof/>
          <w:lang w:eastAsia="en-GB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095375" cy="1095375"/>
            <wp:effectExtent l="0" t="0" r="9525" b="9525"/>
            <wp:wrapTight wrapText="bothSides">
              <wp:wrapPolygon edited="0">
                <wp:start x="0" y="0"/>
                <wp:lineTo x="0" y="21412"/>
                <wp:lineTo x="21412" y="21412"/>
                <wp:lineTo x="21412" y="0"/>
                <wp:lineTo x="0" y="0"/>
              </wp:wrapPolygon>
            </wp:wrapTight>
            <wp:docPr id="1" name="Picture 1" descr="Sausage Cumberland 8 Pack – Brokerswood Farm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usage Cumberland 8 Pack – Brokerswood Farm Shop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61331">
        <w:t xml:space="preserve">If each pack costs £4 each how much will you spend in total? </w:t>
      </w:r>
    </w:p>
    <w:p w:rsidR="00F61331" w:rsidRDefault="00F61331" w:rsidP="00F61331">
      <w:pPr>
        <w:pStyle w:val="ListParagraph"/>
      </w:pPr>
    </w:p>
    <w:p w:rsidR="000F6ACA" w:rsidRDefault="000F6ACA" w:rsidP="000F6ACA">
      <w:pPr>
        <w:ind w:left="360"/>
      </w:pPr>
    </w:p>
    <w:p w:rsidR="000F6ACA" w:rsidRDefault="000F6ACA" w:rsidP="000F6ACA">
      <w:pPr>
        <w:ind w:left="360"/>
      </w:pPr>
    </w:p>
    <w:p w:rsidR="000F6ACA" w:rsidRDefault="000F6ACA" w:rsidP="000F6ACA">
      <w:pPr>
        <w:ind w:left="360"/>
      </w:pPr>
    </w:p>
    <w:p w:rsidR="00CE10D7" w:rsidRDefault="00F61331" w:rsidP="000F6ACA">
      <w:pPr>
        <w:pStyle w:val="ListParagraph"/>
        <w:numPr>
          <w:ilvl w:val="0"/>
          <w:numId w:val="2"/>
        </w:numPr>
      </w:pPr>
      <w:r>
        <w:t xml:space="preserve">What are the  free facts that you can make from this calculation ( don’t forget </w:t>
      </w:r>
      <w:r w:rsidR="00CE10D7" w:rsidRPr="000F6ACA">
        <w:rPr>
          <w:rFonts w:cstheme="minorHAnsi"/>
        </w:rPr>
        <w:t>÷</w:t>
      </w:r>
      <w:r w:rsidR="00CE10D7">
        <w:t xml:space="preserve"> too)</w:t>
      </w:r>
    </w:p>
    <w:p w:rsidR="00CE10D7" w:rsidRDefault="000F6ACA" w:rsidP="00CE10D7">
      <w:pPr>
        <w:pStyle w:val="ListParagraph"/>
      </w:pPr>
      <w:r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176530</wp:posOffset>
            </wp:positionV>
            <wp:extent cx="621665" cy="640080"/>
            <wp:effectExtent l="0" t="0" r="6985" b="7620"/>
            <wp:wrapTight wrapText="bothSides">
              <wp:wrapPolygon edited="0">
                <wp:start x="0" y="0"/>
                <wp:lineTo x="0" y="21214"/>
                <wp:lineTo x="21181" y="21214"/>
                <wp:lineTo x="2118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10D7" w:rsidRDefault="00CE10D7" w:rsidP="00CE10D7">
      <w:pPr>
        <w:pStyle w:val="ListParagraph"/>
      </w:pPr>
      <w:r>
        <w:t>7 x 4 = 28</w:t>
      </w:r>
    </w:p>
    <w:p w:rsidR="00CE10D7" w:rsidRDefault="00CE10D7" w:rsidP="00CE10D7">
      <w:pPr>
        <w:pStyle w:val="ListParagraph"/>
      </w:pPr>
    </w:p>
    <w:p w:rsidR="00CE10D7" w:rsidRDefault="00CE10D7" w:rsidP="00CE10D7">
      <w:pPr>
        <w:pStyle w:val="ListParagraph"/>
      </w:pPr>
    </w:p>
    <w:p w:rsidR="00CE10D7" w:rsidRDefault="00CE10D7" w:rsidP="00CE10D7">
      <w:pPr>
        <w:pStyle w:val="ListParagraph"/>
      </w:pPr>
    </w:p>
    <w:p w:rsidR="00CE10D7" w:rsidRDefault="000F6ACA" w:rsidP="000F6ACA">
      <w:pPr>
        <w:pStyle w:val="ListParagraph"/>
        <w:numPr>
          <w:ilvl w:val="0"/>
          <w:numId w:val="3"/>
        </w:numPr>
      </w:pPr>
      <w:r>
        <w:t>=</w:t>
      </w:r>
      <w:r w:rsidR="00CE10D7">
        <w:t>9 x 4</w:t>
      </w:r>
    </w:p>
    <w:p w:rsidR="00CE10D7" w:rsidRDefault="00CE10D7" w:rsidP="00CE10D7">
      <w:pPr>
        <w:pStyle w:val="ListParagraph"/>
      </w:pPr>
    </w:p>
    <w:p w:rsidR="00CE10D7" w:rsidRDefault="00CE10D7" w:rsidP="00CE10D7">
      <w:pPr>
        <w:pStyle w:val="ListParagraph"/>
      </w:pPr>
    </w:p>
    <w:p w:rsidR="00CE10D7" w:rsidRDefault="00CE10D7" w:rsidP="000F6ACA">
      <w:pPr>
        <w:pStyle w:val="ListParagraph"/>
        <w:numPr>
          <w:ilvl w:val="0"/>
          <w:numId w:val="2"/>
        </w:numPr>
      </w:pPr>
      <w:r>
        <w:t>How many different calculations can yo</w:t>
      </w:r>
      <w:r w:rsidR="007D17E7">
        <w:t>u make to prove that 6 x 8 = 48</w:t>
      </w:r>
      <w:r>
        <w:t>?</w:t>
      </w:r>
    </w:p>
    <w:p w:rsidR="00CE10D7" w:rsidRDefault="00CE10D7" w:rsidP="00CE10D7">
      <w:pPr>
        <w:pStyle w:val="ListParagraph"/>
      </w:pPr>
    </w:p>
    <w:p w:rsidR="00705BED" w:rsidRDefault="00FC720E" w:rsidP="00CE10D7">
      <w:pPr>
        <w:pStyle w:val="ListParagraph"/>
        <w:rPr>
          <w:rFonts w:cstheme="minorHAnsi"/>
        </w:rPr>
      </w:pPr>
      <w:r>
        <w:t>(Y</w:t>
      </w:r>
      <w:r w:rsidR="00CE10D7">
        <w:t xml:space="preserve">ou can use  </w:t>
      </w:r>
      <w:r w:rsidR="00CE10D7" w:rsidRPr="00CE10D7">
        <w:rPr>
          <w:b/>
        </w:rPr>
        <w:t xml:space="preserve">+ - x </w:t>
      </w:r>
      <w:r w:rsidR="00F61331" w:rsidRPr="00CE10D7">
        <w:rPr>
          <w:b/>
        </w:rPr>
        <w:t xml:space="preserve"> </w:t>
      </w:r>
      <w:r w:rsidR="00CE10D7" w:rsidRPr="00CE10D7">
        <w:rPr>
          <w:rFonts w:cstheme="minorHAnsi"/>
          <w:b/>
        </w:rPr>
        <w:t>÷</w:t>
      </w:r>
      <w:r w:rsidR="00CE10D7">
        <w:rPr>
          <w:rFonts w:cstheme="minorHAnsi"/>
          <w:b/>
        </w:rPr>
        <w:t xml:space="preserve"> ) </w:t>
      </w:r>
      <w:r w:rsidR="00CE10D7">
        <w:rPr>
          <w:rFonts w:cstheme="minorHAnsi"/>
        </w:rPr>
        <w:t>Don’t forget your understanding of the link between repeated addition and multiplication)</w:t>
      </w:r>
    </w:p>
    <w:p w:rsidR="007D17E7" w:rsidRDefault="007D17E7" w:rsidP="00CE10D7">
      <w:pPr>
        <w:pStyle w:val="ListParagraph"/>
        <w:rPr>
          <w:rFonts w:cstheme="minorHAnsi"/>
        </w:rPr>
      </w:pPr>
    </w:p>
    <w:p w:rsidR="007D17E7" w:rsidRDefault="007D17E7" w:rsidP="00CE10D7">
      <w:pPr>
        <w:pStyle w:val="ListParagraph"/>
        <w:rPr>
          <w:rFonts w:cstheme="minorHAnsi"/>
        </w:rPr>
      </w:pPr>
      <w:r>
        <w:rPr>
          <w:rFonts w:cstheme="minorHAnsi"/>
        </w:rPr>
        <w:t>For example:</w:t>
      </w:r>
      <w:r w:rsidR="0009499F">
        <w:rPr>
          <w:rFonts w:cstheme="minorHAnsi"/>
        </w:rPr>
        <w:t xml:space="preserve">                            </w:t>
      </w:r>
    </w:p>
    <w:p w:rsidR="007D17E7" w:rsidRDefault="007D17E7" w:rsidP="00CE10D7">
      <w:pPr>
        <w:pStyle w:val="ListParagraph"/>
        <w:rPr>
          <w:rFonts w:cstheme="minorHAnsi"/>
        </w:rPr>
      </w:pPr>
    </w:p>
    <w:p w:rsidR="007D17E7" w:rsidRDefault="007D17E7" w:rsidP="00CE10D7">
      <w:pPr>
        <w:pStyle w:val="ListParagraph"/>
        <w:rPr>
          <w:rFonts w:cstheme="minorHAnsi"/>
        </w:rPr>
      </w:pPr>
      <w:r>
        <w:rPr>
          <w:rFonts w:cstheme="minorHAnsi"/>
        </w:rPr>
        <w:t>9 x 4 = 36</w:t>
      </w:r>
      <w:r w:rsidR="0009499F">
        <w:rPr>
          <w:rFonts w:cstheme="minorHAnsi"/>
        </w:rPr>
        <w:t xml:space="preserve">                    </w:t>
      </w:r>
    </w:p>
    <w:p w:rsidR="007D17E7" w:rsidRDefault="007D17E7" w:rsidP="00CE10D7">
      <w:pPr>
        <w:pStyle w:val="ListParagraph"/>
        <w:rPr>
          <w:rFonts w:cstheme="minorHAnsi"/>
        </w:rPr>
      </w:pPr>
      <w:r>
        <w:rPr>
          <w:rFonts w:cstheme="minorHAnsi"/>
        </w:rPr>
        <w:t>This is because</w:t>
      </w:r>
    </w:p>
    <w:p w:rsidR="007D17E7" w:rsidRDefault="007D17E7" w:rsidP="00CE10D7">
      <w:pPr>
        <w:pStyle w:val="ListParagraph"/>
        <w:rPr>
          <w:rFonts w:cstheme="minorHAnsi"/>
        </w:rPr>
      </w:pPr>
    </w:p>
    <w:p w:rsidR="007D17E7" w:rsidRDefault="007D17E7" w:rsidP="00CE10D7">
      <w:pPr>
        <w:pStyle w:val="ListParagraph"/>
        <w:rPr>
          <w:rFonts w:cstheme="minorHAnsi"/>
        </w:rPr>
      </w:pPr>
      <w:r>
        <w:rPr>
          <w:rFonts w:cstheme="minorHAnsi"/>
        </w:rPr>
        <w:t xml:space="preserve">10 x 4 = 40 </w:t>
      </w:r>
    </w:p>
    <w:p w:rsidR="007D17E7" w:rsidRDefault="007D17E7" w:rsidP="00CE10D7">
      <w:pPr>
        <w:pStyle w:val="ListParagraph"/>
        <w:rPr>
          <w:rFonts w:cstheme="minorHAnsi"/>
        </w:rPr>
      </w:pPr>
      <w:r>
        <w:rPr>
          <w:rFonts w:cstheme="minorHAnsi"/>
        </w:rPr>
        <w:t>So 9 x 4 = 10 x 4 – 1 x 4</w:t>
      </w:r>
    </w:p>
    <w:p w:rsidR="007D17E7" w:rsidRDefault="003A21C2" w:rsidP="00CE10D7">
      <w:pPr>
        <w:pStyle w:val="ListParagraph"/>
        <w:rPr>
          <w:rFonts w:cstheme="minorHAnsi"/>
        </w:rPr>
      </w:pPr>
      <w:r>
        <w:rPr>
          <w:rFonts w:cstheme="minorHAnsi"/>
        </w:rPr>
        <w:t xml:space="preserve">                      40  -  </w:t>
      </w:r>
      <w:bookmarkStart w:id="0" w:name="_GoBack"/>
      <w:bookmarkEnd w:id="0"/>
      <w:r w:rsidR="007D17E7">
        <w:rPr>
          <w:rFonts w:cstheme="minorHAnsi"/>
        </w:rPr>
        <w:t xml:space="preserve">4   </w:t>
      </w:r>
    </w:p>
    <w:p w:rsidR="007D17E7" w:rsidRDefault="007D17E7" w:rsidP="00CE10D7">
      <w:pPr>
        <w:pStyle w:val="ListParagraph"/>
        <w:rPr>
          <w:rFonts w:cstheme="minorHAnsi"/>
        </w:rPr>
      </w:pPr>
    </w:p>
    <w:p w:rsidR="007D17E7" w:rsidRPr="00CE10D7" w:rsidRDefault="007D17E7" w:rsidP="00CE10D7">
      <w:pPr>
        <w:pStyle w:val="ListParagraph"/>
      </w:pPr>
    </w:p>
    <w:sectPr w:rsidR="007D17E7" w:rsidRPr="00CE10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20E" w:rsidRDefault="00FC720E" w:rsidP="006931D1">
      <w:pPr>
        <w:spacing w:after="0" w:line="240" w:lineRule="auto"/>
      </w:pPr>
      <w:r>
        <w:separator/>
      </w:r>
    </w:p>
  </w:endnote>
  <w:endnote w:type="continuationSeparator" w:id="0">
    <w:p w:rsidR="00FC720E" w:rsidRDefault="00FC720E" w:rsidP="00693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20E" w:rsidRDefault="00FC720E" w:rsidP="006931D1">
      <w:pPr>
        <w:spacing w:after="0" w:line="240" w:lineRule="auto"/>
      </w:pPr>
      <w:r>
        <w:separator/>
      </w:r>
    </w:p>
  </w:footnote>
  <w:footnote w:type="continuationSeparator" w:id="0">
    <w:p w:rsidR="00FC720E" w:rsidRDefault="00FC720E" w:rsidP="006931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526B5"/>
    <w:multiLevelType w:val="hybridMultilevel"/>
    <w:tmpl w:val="3E628E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425A49"/>
    <w:multiLevelType w:val="hybridMultilevel"/>
    <w:tmpl w:val="CF6CF916"/>
    <w:lvl w:ilvl="0" w:tplc="8D66F55E">
      <w:start w:val="3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18C4805"/>
    <w:multiLevelType w:val="hybridMultilevel"/>
    <w:tmpl w:val="DC72A39C"/>
    <w:lvl w:ilvl="0" w:tplc="87C89FE0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076"/>
    <w:rsid w:val="0009499F"/>
    <w:rsid w:val="000F6ACA"/>
    <w:rsid w:val="00143FDC"/>
    <w:rsid w:val="00195DB2"/>
    <w:rsid w:val="00232777"/>
    <w:rsid w:val="003A21C2"/>
    <w:rsid w:val="006931D1"/>
    <w:rsid w:val="00705BED"/>
    <w:rsid w:val="00766C3C"/>
    <w:rsid w:val="007D17E7"/>
    <w:rsid w:val="00801727"/>
    <w:rsid w:val="00873675"/>
    <w:rsid w:val="00877901"/>
    <w:rsid w:val="00B9048D"/>
    <w:rsid w:val="00C40076"/>
    <w:rsid w:val="00CE10D7"/>
    <w:rsid w:val="00E205FD"/>
    <w:rsid w:val="00F61331"/>
    <w:rsid w:val="00FC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3EF00"/>
  <w15:chartTrackingRefBased/>
  <w15:docId w15:val="{FE1D5B36-8484-4BA3-A4EA-35E603943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31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1D1"/>
  </w:style>
  <w:style w:type="paragraph" w:styleId="Footer">
    <w:name w:val="footer"/>
    <w:basedOn w:val="Normal"/>
    <w:link w:val="FooterChar"/>
    <w:uiPriority w:val="99"/>
    <w:unhideWhenUsed/>
    <w:rsid w:val="006931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1D1"/>
  </w:style>
  <w:style w:type="paragraph" w:styleId="ListParagraph">
    <w:name w:val="List Paragraph"/>
    <w:basedOn w:val="Normal"/>
    <w:uiPriority w:val="34"/>
    <w:qFormat/>
    <w:rsid w:val="00232777"/>
    <w:pPr>
      <w:ind w:left="720"/>
      <w:contextualSpacing/>
    </w:pPr>
  </w:style>
  <w:style w:type="table" w:styleId="TableGrid">
    <w:name w:val="Table Grid"/>
    <w:basedOn w:val="TableNormal"/>
    <w:uiPriority w:val="39"/>
    <w:rsid w:val="00801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F68C75AE</Template>
  <TotalTime>1</TotalTime>
  <Pages>4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Williams</dc:creator>
  <cp:keywords/>
  <dc:description/>
  <cp:lastModifiedBy>Anne Hartshorn</cp:lastModifiedBy>
  <cp:revision>2</cp:revision>
  <dcterms:created xsi:type="dcterms:W3CDTF">2020-07-01T22:17:00Z</dcterms:created>
  <dcterms:modified xsi:type="dcterms:W3CDTF">2020-07-01T22:17:00Z</dcterms:modified>
</cp:coreProperties>
</file>