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5E7" w:rsidRDefault="003775E7">
      <w:r>
        <w:rPr>
          <w:noProof/>
          <w:lang w:eastAsia="en-GB"/>
        </w:rPr>
        <w:drawing>
          <wp:inline distT="0" distB="0" distL="0" distR="0" wp14:anchorId="5A73796F" wp14:editId="3A6A72D7">
            <wp:extent cx="6110337" cy="829627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13720" cy="8300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5E7" w:rsidRDefault="003775E7" w:rsidP="003775E7"/>
    <w:p w:rsidR="003775E7" w:rsidRDefault="003775E7" w:rsidP="003775E7">
      <w:pPr>
        <w:tabs>
          <w:tab w:val="left" w:pos="900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306705</wp:posOffset>
            </wp:positionV>
            <wp:extent cx="6296025" cy="8547100"/>
            <wp:effectExtent l="0" t="0" r="9525" b="6350"/>
            <wp:wrapTight wrapText="bothSides">
              <wp:wrapPolygon edited="0">
                <wp:start x="0" y="0"/>
                <wp:lineTo x="0" y="21568"/>
                <wp:lineTo x="21567" y="21568"/>
                <wp:lineTo x="2156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6025" cy="854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75E7" w:rsidRDefault="003775E7" w:rsidP="003775E7">
      <w:pPr>
        <w:tabs>
          <w:tab w:val="left" w:pos="900"/>
        </w:tabs>
      </w:pPr>
    </w:p>
    <w:p w:rsidR="003775E7" w:rsidRDefault="003775E7" w:rsidP="003775E7">
      <w:pPr>
        <w:tabs>
          <w:tab w:val="left" w:pos="900"/>
        </w:tabs>
      </w:pPr>
    </w:p>
    <w:p w:rsidR="003775E7" w:rsidRDefault="003775E7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-247650</wp:posOffset>
            </wp:positionH>
            <wp:positionV relativeFrom="paragraph">
              <wp:posOffset>611505</wp:posOffset>
            </wp:positionV>
            <wp:extent cx="6212205" cy="7677150"/>
            <wp:effectExtent l="0" t="0" r="0" b="0"/>
            <wp:wrapTight wrapText="bothSides">
              <wp:wrapPolygon edited="0">
                <wp:start x="0" y="0"/>
                <wp:lineTo x="0" y="21546"/>
                <wp:lineTo x="21527" y="21546"/>
                <wp:lineTo x="2152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2205" cy="7677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3775E7" w:rsidRDefault="003775E7" w:rsidP="003775E7">
      <w:pPr>
        <w:tabs>
          <w:tab w:val="left" w:pos="900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-485775</wp:posOffset>
            </wp:positionH>
            <wp:positionV relativeFrom="paragraph">
              <wp:posOffset>0</wp:posOffset>
            </wp:positionV>
            <wp:extent cx="6859905" cy="6276975"/>
            <wp:effectExtent l="0" t="0" r="0" b="9525"/>
            <wp:wrapTight wrapText="bothSides">
              <wp:wrapPolygon edited="0">
                <wp:start x="0" y="0"/>
                <wp:lineTo x="0" y="21567"/>
                <wp:lineTo x="21534" y="21567"/>
                <wp:lineTo x="2153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9905" cy="627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75E7" w:rsidRDefault="003775E7">
      <w:r>
        <w:br w:type="page"/>
      </w:r>
    </w:p>
    <w:p w:rsidR="00EA147B" w:rsidRDefault="00EA147B" w:rsidP="003775E7">
      <w:pPr>
        <w:tabs>
          <w:tab w:val="left" w:pos="900"/>
        </w:tabs>
      </w:pPr>
      <w:r>
        <w:rPr>
          <w:noProof/>
          <w:lang w:eastAsia="en-GB"/>
        </w:rPr>
        <w:lastRenderedPageBreak/>
        <w:drawing>
          <wp:inline distT="0" distB="0" distL="0" distR="0" wp14:anchorId="493D7772" wp14:editId="620386AA">
            <wp:extent cx="6302621" cy="7848600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04259" cy="785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147B" w:rsidRDefault="00EA147B" w:rsidP="00EA147B"/>
    <w:p w:rsidR="00EA147B" w:rsidRDefault="00EA147B" w:rsidP="00EA147B">
      <w:pPr>
        <w:tabs>
          <w:tab w:val="left" w:pos="1905"/>
        </w:tabs>
      </w:pPr>
      <w:r>
        <w:lastRenderedPageBreak/>
        <w:tab/>
      </w:r>
      <w:r>
        <w:rPr>
          <w:noProof/>
          <w:lang w:eastAsia="en-GB"/>
        </w:rPr>
        <w:drawing>
          <wp:inline distT="0" distB="0" distL="0" distR="0" wp14:anchorId="1412866C" wp14:editId="5230D5D4">
            <wp:extent cx="6057900" cy="779822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60957" cy="7802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147B" w:rsidRPr="00EA147B" w:rsidRDefault="00EA147B" w:rsidP="00EA147B"/>
    <w:p w:rsidR="00195DB2" w:rsidRDefault="00EA147B" w:rsidP="00EA147B">
      <w:pPr>
        <w:tabs>
          <w:tab w:val="left" w:pos="990"/>
        </w:tabs>
      </w:pPr>
      <w:r>
        <w:tab/>
      </w:r>
    </w:p>
    <w:p w:rsidR="00EA147B" w:rsidRDefault="00EA147B" w:rsidP="00EA147B">
      <w:pPr>
        <w:tabs>
          <w:tab w:val="left" w:pos="990"/>
        </w:tabs>
      </w:pPr>
    </w:p>
    <w:p w:rsidR="00EA147B" w:rsidRDefault="00EA147B" w:rsidP="00EA147B">
      <w:pPr>
        <w:tabs>
          <w:tab w:val="left" w:pos="990"/>
        </w:tabs>
      </w:pPr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-447675</wp:posOffset>
            </wp:positionH>
            <wp:positionV relativeFrom="paragraph">
              <wp:posOffset>0</wp:posOffset>
            </wp:positionV>
            <wp:extent cx="6737985" cy="7724775"/>
            <wp:effectExtent l="0" t="0" r="5715" b="9525"/>
            <wp:wrapTight wrapText="bothSides">
              <wp:wrapPolygon edited="0">
                <wp:start x="0" y="0"/>
                <wp:lineTo x="0" y="21573"/>
                <wp:lineTo x="21557" y="21573"/>
                <wp:lineTo x="2155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7985" cy="772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EA147B" w:rsidRDefault="00EA147B" w:rsidP="00EA147B">
      <w:pPr>
        <w:tabs>
          <w:tab w:val="left" w:pos="990"/>
        </w:tabs>
      </w:pPr>
    </w:p>
    <w:p w:rsidR="00EA147B" w:rsidRDefault="00EA147B" w:rsidP="00EA147B">
      <w:pPr>
        <w:tabs>
          <w:tab w:val="left" w:pos="990"/>
        </w:tabs>
      </w:pPr>
    </w:p>
    <w:p w:rsidR="00EA147B" w:rsidRDefault="00EA147B" w:rsidP="00EA147B">
      <w:pPr>
        <w:tabs>
          <w:tab w:val="left" w:pos="990"/>
        </w:tabs>
      </w:pPr>
    </w:p>
    <w:p w:rsidR="00EA147B" w:rsidRPr="00EA147B" w:rsidRDefault="00EA147B" w:rsidP="00EA147B">
      <w:pPr>
        <w:tabs>
          <w:tab w:val="left" w:pos="990"/>
        </w:tabs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-410210</wp:posOffset>
            </wp:positionH>
            <wp:positionV relativeFrom="paragraph">
              <wp:posOffset>0</wp:posOffset>
            </wp:positionV>
            <wp:extent cx="6429375" cy="2995930"/>
            <wp:effectExtent l="0" t="0" r="9525" b="0"/>
            <wp:wrapTight wrapText="bothSides">
              <wp:wrapPolygon edited="0">
                <wp:start x="0" y="0"/>
                <wp:lineTo x="0" y="21426"/>
                <wp:lineTo x="21568" y="21426"/>
                <wp:lineTo x="2156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9375" cy="2995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A147B" w:rsidRPr="00EA14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5E7" w:rsidRDefault="003775E7" w:rsidP="003775E7">
      <w:pPr>
        <w:spacing w:after="0" w:line="240" w:lineRule="auto"/>
      </w:pPr>
      <w:r>
        <w:separator/>
      </w:r>
    </w:p>
  </w:endnote>
  <w:endnote w:type="continuationSeparator" w:id="0">
    <w:p w:rsidR="003775E7" w:rsidRDefault="003775E7" w:rsidP="00377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5E7" w:rsidRDefault="003775E7" w:rsidP="003775E7">
      <w:pPr>
        <w:spacing w:after="0" w:line="240" w:lineRule="auto"/>
      </w:pPr>
      <w:r>
        <w:separator/>
      </w:r>
    </w:p>
  </w:footnote>
  <w:footnote w:type="continuationSeparator" w:id="0">
    <w:p w:rsidR="003775E7" w:rsidRDefault="003775E7" w:rsidP="003775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5E7"/>
    <w:rsid w:val="00195DB2"/>
    <w:rsid w:val="003775E7"/>
    <w:rsid w:val="00EA1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7FA50"/>
  <w15:chartTrackingRefBased/>
  <w15:docId w15:val="{9ED5DF86-D2BC-4B52-9FD7-D95A4D987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75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75E7"/>
  </w:style>
  <w:style w:type="paragraph" w:styleId="Footer">
    <w:name w:val="footer"/>
    <w:basedOn w:val="Normal"/>
    <w:link w:val="FooterChar"/>
    <w:uiPriority w:val="99"/>
    <w:unhideWhenUsed/>
    <w:rsid w:val="003775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75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E35714A4</Template>
  <TotalTime>8</TotalTime>
  <Pages>8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Williams</dc:creator>
  <cp:keywords/>
  <dc:description/>
  <cp:lastModifiedBy>Fiona Williams</cp:lastModifiedBy>
  <cp:revision>2</cp:revision>
  <dcterms:created xsi:type="dcterms:W3CDTF">2020-06-29T09:53:00Z</dcterms:created>
  <dcterms:modified xsi:type="dcterms:W3CDTF">2020-06-30T10:21:00Z</dcterms:modified>
</cp:coreProperties>
</file>