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E8" w:rsidRDefault="00B75AE8" w:rsidP="00B75AE8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9E0553D" wp14:editId="2E33110D">
            <wp:simplePos x="0" y="0"/>
            <wp:positionH relativeFrom="column">
              <wp:posOffset>3581400</wp:posOffset>
            </wp:positionH>
            <wp:positionV relativeFrom="paragraph">
              <wp:posOffset>209550</wp:posOffset>
            </wp:positionV>
            <wp:extent cx="2637790" cy="8248650"/>
            <wp:effectExtent l="0" t="0" r="0" b="0"/>
            <wp:wrapTight wrapText="bothSides">
              <wp:wrapPolygon edited="0">
                <wp:start x="0" y="0"/>
                <wp:lineTo x="0" y="21550"/>
                <wp:lineTo x="21371" y="21550"/>
                <wp:lineTo x="213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824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821FE5B" wp14:editId="4B27D2B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724150" cy="8610600"/>
            <wp:effectExtent l="0" t="0" r="0" b="0"/>
            <wp:wrapTight wrapText="bothSides">
              <wp:wrapPolygon edited="0">
                <wp:start x="0" y="0"/>
                <wp:lineTo x="0" y="21552"/>
                <wp:lineTo x="21449" y="21552"/>
                <wp:lineTo x="2144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861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5AE8" w:rsidRDefault="00B75AE8">
      <w:bookmarkStart w:id="0" w:name="_GoBack"/>
      <w:bookmarkEnd w:id="0"/>
    </w:p>
    <w:p w:rsidR="009A60EA" w:rsidRDefault="00190253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0</wp:posOffset>
            </wp:positionV>
            <wp:extent cx="6941820" cy="8505825"/>
            <wp:effectExtent l="0" t="0" r="0" b="9525"/>
            <wp:wrapTight wrapText="bothSides">
              <wp:wrapPolygon edited="0">
                <wp:start x="0" y="0"/>
                <wp:lineTo x="0" y="21576"/>
                <wp:lineTo x="21517" y="21576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1820" cy="850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0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253"/>
    <w:rsid w:val="00190253"/>
    <w:rsid w:val="009A60EA"/>
    <w:rsid w:val="00B7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F1923"/>
  <w15:chartTrackingRefBased/>
  <w15:docId w15:val="{44C50AB5-8D7C-4F08-B06A-51DD21AA9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A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F68C75AE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</dc:creator>
  <cp:keywords/>
  <dc:description/>
  <cp:lastModifiedBy>Anne Hartshorn</cp:lastModifiedBy>
  <cp:revision>2</cp:revision>
  <dcterms:created xsi:type="dcterms:W3CDTF">2020-07-01T22:18:00Z</dcterms:created>
  <dcterms:modified xsi:type="dcterms:W3CDTF">2020-07-01T22:18:00Z</dcterms:modified>
</cp:coreProperties>
</file>