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1A" w:rsidRDefault="00D242F9">
      <w:r>
        <w:rPr>
          <w:noProof/>
          <w:lang w:eastAsia="en-GB"/>
        </w:rPr>
        <w:drawing>
          <wp:inline distT="0" distB="0" distL="0" distR="0" wp14:anchorId="27CFC355" wp14:editId="683BFD43">
            <wp:extent cx="6785139" cy="483439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0830" cy="483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2F9" w:rsidRDefault="00D242F9">
      <w:r>
        <w:rPr>
          <w:noProof/>
          <w:lang w:eastAsia="en-GB"/>
        </w:rPr>
        <w:drawing>
          <wp:inline distT="0" distB="0" distL="0" distR="0" wp14:anchorId="3F14E1D5" wp14:editId="37EE4A8A">
            <wp:extent cx="6718852" cy="4758918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8729" cy="476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42F9" w:rsidSect="00D242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F9"/>
    <w:rsid w:val="00B0641A"/>
    <w:rsid w:val="00D2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FD3FF"/>
  <w15:chartTrackingRefBased/>
  <w15:docId w15:val="{087F1A12-70CE-4FDF-9704-0F131ECC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DB16B883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Megan Parsons</cp:lastModifiedBy>
  <cp:revision>1</cp:revision>
  <dcterms:created xsi:type="dcterms:W3CDTF">2020-06-30T16:09:00Z</dcterms:created>
  <dcterms:modified xsi:type="dcterms:W3CDTF">2020-06-30T16:11:00Z</dcterms:modified>
</cp:coreProperties>
</file>