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F16" w:rsidRPr="00640D8D" w:rsidRDefault="00247F16" w:rsidP="00247F1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b/>
          <w:sz w:val="24"/>
          <w:szCs w:val="24"/>
          <w:u w:val="single"/>
        </w:rPr>
        <w:t>Science Investigations</w:t>
      </w:r>
    </w:p>
    <w:p w:rsidR="00247F16" w:rsidRPr="00640D8D" w:rsidRDefault="00247F16" w:rsidP="00247F16">
      <w:pPr>
        <w:rPr>
          <w:rFonts w:ascii="Comic Sans MS" w:hAnsi="Comic Sans MS"/>
          <w:sz w:val="24"/>
          <w:szCs w:val="24"/>
        </w:rPr>
      </w:pPr>
    </w:p>
    <w:p w:rsidR="00247F16" w:rsidRPr="00640D8D" w:rsidRDefault="00247F16" w:rsidP="00247F16">
      <w:pPr>
        <w:jc w:val="both"/>
        <w:rPr>
          <w:rFonts w:ascii="Comic Sans MS" w:hAnsi="Comic Sans MS"/>
          <w:sz w:val="24"/>
          <w:szCs w:val="24"/>
        </w:rPr>
      </w:pPr>
      <w:r w:rsidRPr="00640D8D">
        <w:rPr>
          <w:rFonts w:ascii="Comic Sans MS" w:hAnsi="Comic Sans MS"/>
          <w:sz w:val="24"/>
          <w:szCs w:val="24"/>
        </w:rPr>
        <w:t xml:space="preserve">When you carry out science investigations you are working scientifically and this involves lots of different skills, which you will use and develop this week. </w:t>
      </w:r>
    </w:p>
    <w:p w:rsidR="00640D8D" w:rsidRPr="00640D8D" w:rsidRDefault="00640D8D" w:rsidP="00247F16">
      <w:pPr>
        <w:jc w:val="both"/>
        <w:rPr>
          <w:rFonts w:ascii="Comic Sans MS" w:hAnsi="Comic Sans MS"/>
          <w:sz w:val="24"/>
          <w:szCs w:val="24"/>
        </w:rPr>
      </w:pPr>
    </w:p>
    <w:p w:rsidR="00640D8D" w:rsidRPr="00640D8D" w:rsidRDefault="00640D8D" w:rsidP="00726DF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b/>
          <w:sz w:val="24"/>
          <w:szCs w:val="24"/>
          <w:u w:val="single"/>
        </w:rPr>
        <w:t>Investigations</w:t>
      </w:r>
    </w:p>
    <w:p w:rsidR="00640D8D" w:rsidRPr="00640D8D" w:rsidRDefault="00640D8D" w:rsidP="00247F1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b/>
          <w:sz w:val="24"/>
          <w:szCs w:val="24"/>
          <w:u w:val="single"/>
        </w:rPr>
        <w:t>Option A</w:t>
      </w:r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>Go to this website:</w:t>
      </w:r>
      <w:r w:rsidRPr="00640D8D">
        <w:rPr>
          <w:rFonts w:ascii="Comic Sans MS" w:hAnsi="Comic Sans MS"/>
          <w:sz w:val="24"/>
          <w:szCs w:val="24"/>
          <w:u w:val="single"/>
        </w:rPr>
        <w:t xml:space="preserve"> </w:t>
      </w:r>
      <w:hyperlink r:id="rId5" w:history="1">
        <w:r w:rsidRPr="00640D8D">
          <w:rPr>
            <w:rStyle w:val="Hyperlink"/>
            <w:rFonts w:ascii="Comic Sans MS" w:hAnsi="Comic Sans MS"/>
            <w:sz w:val="24"/>
            <w:szCs w:val="24"/>
          </w:rPr>
          <w:t>https://www.rigb.org/families</w:t>
        </w:r>
        <w:r w:rsidRPr="00640D8D">
          <w:rPr>
            <w:rStyle w:val="Hyperlink"/>
            <w:rFonts w:ascii="Comic Sans MS" w:hAnsi="Comic Sans MS"/>
            <w:sz w:val="24"/>
            <w:szCs w:val="24"/>
          </w:rPr>
          <w:t>/</w:t>
        </w:r>
        <w:r w:rsidRPr="00640D8D">
          <w:rPr>
            <w:rStyle w:val="Hyperlink"/>
            <w:rFonts w:ascii="Comic Sans MS" w:hAnsi="Comic Sans MS"/>
            <w:sz w:val="24"/>
            <w:szCs w:val="24"/>
          </w:rPr>
          <w:t>experimental</w:t>
        </w:r>
      </w:hyperlink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 xml:space="preserve">Look through the list of different experiments </w:t>
      </w:r>
    </w:p>
    <w:p w:rsidR="00640D8D" w:rsidRPr="00640D8D" w:rsidRDefault="00416E5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Choose one you are interested</w:t>
      </w:r>
      <w:r w:rsidR="00640D8D" w:rsidRPr="00640D8D">
        <w:rPr>
          <w:rFonts w:ascii="Comic Sans MS" w:hAnsi="Comic Sans MS"/>
          <w:sz w:val="24"/>
          <w:szCs w:val="24"/>
        </w:rPr>
        <w:t xml:space="preserve"> in </w:t>
      </w:r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>Watch the video</w:t>
      </w:r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 xml:space="preserve">Download the instruction sheet </w:t>
      </w:r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 xml:space="preserve">Have a go at the experiment! </w:t>
      </w:r>
    </w:p>
    <w:p w:rsidR="00640D8D" w:rsidRPr="00640D8D" w:rsidRDefault="00640D8D" w:rsidP="00640D8D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Write up your experiment using the framework in this document </w:t>
      </w:r>
    </w:p>
    <w:p w:rsidR="00640D8D" w:rsidRPr="00640D8D" w:rsidRDefault="00640D8D" w:rsidP="00247F1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640D8D" w:rsidRPr="00640D8D" w:rsidRDefault="00640D8D" w:rsidP="00247F1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b/>
          <w:sz w:val="24"/>
          <w:szCs w:val="24"/>
          <w:u w:val="single"/>
        </w:rPr>
        <w:t xml:space="preserve">Option B </w:t>
      </w:r>
    </w:p>
    <w:p w:rsidR="00640D8D" w:rsidRPr="00640D8D" w:rsidRDefault="00640D8D" w:rsidP="00640D8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 xml:space="preserve">Look through the activities in this document </w:t>
      </w:r>
    </w:p>
    <w:p w:rsidR="00640D8D" w:rsidRPr="00640D8D" w:rsidRDefault="00640D8D" w:rsidP="00640D8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sz w:val="24"/>
          <w:szCs w:val="24"/>
        </w:rPr>
        <w:t xml:space="preserve">Choose one you are interested in </w:t>
      </w:r>
    </w:p>
    <w:p w:rsidR="00640D8D" w:rsidRPr="00640D8D" w:rsidRDefault="00640D8D" w:rsidP="00640D8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Carefully read though all the information </w:t>
      </w:r>
    </w:p>
    <w:p w:rsidR="00640D8D" w:rsidRPr="00640D8D" w:rsidRDefault="00640D8D" w:rsidP="00640D8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Have a go at the experiment!</w:t>
      </w:r>
    </w:p>
    <w:p w:rsidR="00640D8D" w:rsidRPr="00640D8D" w:rsidRDefault="00640D8D" w:rsidP="00640D8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Write up your experiment using the framework in this document </w:t>
      </w:r>
    </w:p>
    <w:p w:rsidR="00726DF5" w:rsidRDefault="00726DF5" w:rsidP="00726DF5">
      <w:pPr>
        <w:rPr>
          <w:rFonts w:ascii="Comic Sans MS" w:hAnsi="Comic Sans MS"/>
          <w:b/>
          <w:sz w:val="24"/>
          <w:szCs w:val="24"/>
          <w:u w:val="single"/>
        </w:rPr>
      </w:pPr>
    </w:p>
    <w:p w:rsidR="00247F16" w:rsidRPr="00640D8D" w:rsidRDefault="00640D8D" w:rsidP="00726DF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40D8D">
        <w:rPr>
          <w:rFonts w:ascii="Comic Sans MS" w:hAnsi="Comic Sans MS"/>
          <w:b/>
          <w:sz w:val="24"/>
          <w:szCs w:val="24"/>
          <w:u w:val="single"/>
        </w:rPr>
        <w:t>Working Scientifically</w:t>
      </w:r>
    </w:p>
    <w:p w:rsidR="00640D8D" w:rsidRPr="00640D8D" w:rsidRDefault="00640D8D" w:rsidP="00640D8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377CC" w:rsidRPr="00640D8D" w:rsidRDefault="00247F16" w:rsidP="00247F1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40D8D">
        <w:rPr>
          <w:rFonts w:ascii="Comic Sans MS" w:hAnsi="Comic Sans MS"/>
          <w:sz w:val="24"/>
          <w:szCs w:val="24"/>
        </w:rPr>
        <w:t xml:space="preserve">I can take accurate and precise measurements using a range of equipment </w:t>
      </w:r>
    </w:p>
    <w:p w:rsidR="00247F16" w:rsidRPr="00640D8D" w:rsidRDefault="00247F16">
      <w:pPr>
        <w:rPr>
          <w:rFonts w:ascii="Comic Sans MS" w:hAnsi="Comic Sans MS"/>
          <w:sz w:val="24"/>
          <w:szCs w:val="24"/>
        </w:rPr>
      </w:pPr>
    </w:p>
    <w:p w:rsidR="00247F16" w:rsidRPr="00640D8D" w:rsidRDefault="00247F16" w:rsidP="00247F1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40D8D">
        <w:rPr>
          <w:rFonts w:ascii="Comic Sans MS" w:hAnsi="Comic Sans MS"/>
          <w:sz w:val="24"/>
          <w:szCs w:val="24"/>
        </w:rPr>
        <w:t xml:space="preserve">I can record data and results using tables and graphs </w:t>
      </w:r>
    </w:p>
    <w:p w:rsidR="00247F16" w:rsidRPr="00640D8D" w:rsidRDefault="00247F16">
      <w:pPr>
        <w:rPr>
          <w:rFonts w:ascii="Comic Sans MS" w:hAnsi="Comic Sans MS"/>
          <w:sz w:val="24"/>
          <w:szCs w:val="24"/>
        </w:rPr>
      </w:pPr>
    </w:p>
    <w:p w:rsidR="00247F16" w:rsidRPr="00640D8D" w:rsidRDefault="00247F16" w:rsidP="00247F1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40D8D">
        <w:rPr>
          <w:rFonts w:ascii="Comic Sans MS" w:hAnsi="Comic Sans MS"/>
          <w:sz w:val="24"/>
          <w:szCs w:val="24"/>
        </w:rPr>
        <w:t xml:space="preserve">I can use test results to make predictions </w:t>
      </w:r>
    </w:p>
    <w:p w:rsidR="00247F16" w:rsidRPr="00640D8D" w:rsidRDefault="00247F16" w:rsidP="00247F16">
      <w:pPr>
        <w:pStyle w:val="ListParagraph"/>
        <w:rPr>
          <w:rFonts w:ascii="Comic Sans MS" w:hAnsi="Comic Sans MS"/>
          <w:sz w:val="24"/>
          <w:szCs w:val="24"/>
        </w:rPr>
      </w:pPr>
    </w:p>
    <w:p w:rsidR="00247F16" w:rsidRPr="00640D8D" w:rsidRDefault="00247F16" w:rsidP="00247F16">
      <w:pPr>
        <w:pStyle w:val="ListParagraph"/>
        <w:rPr>
          <w:rFonts w:ascii="Comic Sans MS" w:hAnsi="Comic Sans MS"/>
          <w:sz w:val="24"/>
          <w:szCs w:val="24"/>
        </w:rPr>
      </w:pPr>
    </w:p>
    <w:p w:rsidR="00247F16" w:rsidRDefault="00247F16" w:rsidP="00247F1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40D8D">
        <w:rPr>
          <w:rFonts w:ascii="Comic Sans MS" w:hAnsi="Comic Sans MS"/>
          <w:sz w:val="24"/>
          <w:szCs w:val="24"/>
        </w:rPr>
        <w:t xml:space="preserve">I can report on my findings and make conclusions </w:t>
      </w:r>
    </w:p>
    <w:p w:rsidR="00C642B8" w:rsidRDefault="00C642B8" w:rsidP="00C642B8">
      <w:pPr>
        <w:rPr>
          <w:rFonts w:ascii="Comic Sans MS" w:hAnsi="Comic Sans MS"/>
          <w:sz w:val="24"/>
          <w:szCs w:val="24"/>
        </w:rPr>
      </w:pPr>
    </w:p>
    <w:p w:rsidR="00C642B8" w:rsidRDefault="00726DF5" w:rsidP="00C642B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14904</wp:posOffset>
                </wp:positionV>
                <wp:extent cx="6959600" cy="903414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0" cy="9034145"/>
                          <a:chOff x="0" y="0"/>
                          <a:chExt cx="6959600" cy="90341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3" t="13032" r="31774" b="7576"/>
                          <a:stretch/>
                        </pic:blipFill>
                        <pic:spPr bwMode="auto">
                          <a:xfrm>
                            <a:off x="0" y="0"/>
                            <a:ext cx="6959600" cy="903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29" y="125506"/>
                            <a:ext cx="1711960" cy="564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6DF5" w:rsidRPr="00726DF5" w:rsidRDefault="00726DF5">
                              <w:pPr>
                                <w:rPr>
                                  <w:sz w:val="24"/>
                                </w:rPr>
                              </w:pPr>
                              <w:r w:rsidRPr="00726DF5">
                                <w:rPr>
                                  <w:b/>
                                  <w:sz w:val="28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8.55pt;margin-top:1.15pt;width:548pt;height:711.35pt;z-index:251660288" coordsize="69596,90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9596;height:9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">
                  <v:imagedata r:id="rId7" o:title="" croptop="8541f" cropbottom="4965f" cropleft="22166f" cropright="2082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27;top:1255;width:17119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:rsidR="00726DF5" w:rsidRPr="00726DF5" w:rsidRDefault="00726DF5">
                        <w:pPr>
                          <w:rPr>
                            <w:sz w:val="24"/>
                          </w:rPr>
                        </w:pPr>
                        <w:r w:rsidRPr="00726DF5">
                          <w:rPr>
                            <w:b/>
                            <w:sz w:val="28"/>
                          </w:rPr>
                          <w:t>Investigation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42B8" w:rsidRDefault="00C642B8" w:rsidP="00C642B8">
      <w:pPr>
        <w:rPr>
          <w:rFonts w:ascii="Comic Sans MS" w:hAnsi="Comic Sans MS"/>
          <w:sz w:val="24"/>
          <w:szCs w:val="24"/>
        </w:rPr>
      </w:pPr>
    </w:p>
    <w:p w:rsidR="00C642B8" w:rsidRDefault="00C642B8" w:rsidP="00C642B8">
      <w:pPr>
        <w:rPr>
          <w:rFonts w:ascii="Comic Sans MS" w:hAnsi="Comic Sans MS"/>
          <w:sz w:val="24"/>
          <w:szCs w:val="24"/>
        </w:rPr>
      </w:pPr>
    </w:p>
    <w:p w:rsidR="00C642B8" w:rsidRDefault="00C642B8" w:rsidP="00C642B8">
      <w:pPr>
        <w:rPr>
          <w:rFonts w:ascii="Comic Sans MS" w:hAnsi="Comic Sans MS"/>
          <w:sz w:val="24"/>
          <w:szCs w:val="24"/>
        </w:rPr>
      </w:pPr>
    </w:p>
    <w:p w:rsidR="00C642B8" w:rsidRDefault="00C642B8" w:rsidP="00382755">
      <w:pPr>
        <w:ind w:hanging="142"/>
        <w:rPr>
          <w:rFonts w:ascii="Comic Sans MS" w:hAnsi="Comic Sans MS"/>
          <w:sz w:val="24"/>
          <w:szCs w:val="24"/>
        </w:rPr>
      </w:pPr>
      <w:r w:rsidRPr="00C642B8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710191" cy="9377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89" cy="93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5" w:rsidRDefault="00382755" w:rsidP="00382755">
      <w:pPr>
        <w:ind w:hanging="142"/>
        <w:rPr>
          <w:rFonts w:ascii="Comic Sans MS" w:hAnsi="Comic Sans MS"/>
          <w:sz w:val="24"/>
          <w:szCs w:val="24"/>
        </w:rPr>
      </w:pPr>
      <w:r w:rsidRPr="00382755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781800" cy="9220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5" b="1410"/>
                    <a:stretch/>
                  </pic:blipFill>
                  <pic:spPr bwMode="auto">
                    <a:xfrm>
                      <a:off x="0" y="0"/>
                      <a:ext cx="6784330" cy="92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B8" w:rsidRDefault="00726DF5" w:rsidP="00C642B8">
      <w:pPr>
        <w:rPr>
          <w:rFonts w:ascii="Comic Sans MS" w:hAnsi="Comic Sans MS"/>
          <w:sz w:val="24"/>
          <w:szCs w:val="24"/>
        </w:rPr>
      </w:pPr>
      <w:r w:rsidRPr="00726DF5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-205106</wp:posOffset>
            </wp:positionH>
            <wp:positionV relativeFrom="paragraph">
              <wp:posOffset>0</wp:posOffset>
            </wp:positionV>
            <wp:extent cx="6885789" cy="9621390"/>
            <wp:effectExtent l="0" t="0" r="0" b="0"/>
            <wp:wrapTight wrapText="bothSides">
              <wp:wrapPolygon edited="0">
                <wp:start x="0" y="0"/>
                <wp:lineTo x="0" y="21556"/>
                <wp:lineTo x="21514" y="21556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33" cy="96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2B8" w:rsidRDefault="00726DF5" w:rsidP="00C642B8">
      <w:pPr>
        <w:rPr>
          <w:rFonts w:ascii="Comic Sans MS" w:hAnsi="Comic Sans MS"/>
          <w:sz w:val="24"/>
          <w:szCs w:val="24"/>
        </w:rPr>
      </w:pPr>
      <w:r w:rsidRPr="00726DF5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797040" cy="9771872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4240"/>
                    <a:stretch/>
                  </pic:blipFill>
                  <pic:spPr bwMode="auto">
                    <a:xfrm>
                      <a:off x="0" y="0"/>
                      <a:ext cx="6797930" cy="97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B8" w:rsidRDefault="00AC327A" w:rsidP="00C642B8">
      <w:pPr>
        <w:rPr>
          <w:rFonts w:ascii="Comic Sans MS" w:hAnsi="Comic Sans MS"/>
          <w:sz w:val="24"/>
          <w:szCs w:val="24"/>
        </w:rPr>
      </w:pPr>
      <w:r w:rsidRPr="00AC327A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659880" cy="970393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7"/>
                    <a:stretch/>
                  </pic:blipFill>
                  <pic:spPr bwMode="auto">
                    <a:xfrm>
                      <a:off x="0" y="0"/>
                      <a:ext cx="6664567" cy="97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B8" w:rsidRDefault="00AC327A" w:rsidP="00C642B8">
      <w:pPr>
        <w:rPr>
          <w:rFonts w:ascii="Comic Sans MS" w:hAnsi="Comic Sans MS"/>
          <w:sz w:val="24"/>
          <w:szCs w:val="24"/>
        </w:rPr>
      </w:pPr>
      <w:bookmarkStart w:id="0" w:name="_GoBack"/>
      <w:r w:rsidRPr="00AC327A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681019" cy="9426081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19" cy="94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2B8" w:rsidSect="00726DF5">
      <w:pgSz w:w="11906" w:h="16838"/>
      <w:pgMar w:top="993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31DC4"/>
    <w:multiLevelType w:val="hybridMultilevel"/>
    <w:tmpl w:val="34A02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25224"/>
    <w:multiLevelType w:val="hybridMultilevel"/>
    <w:tmpl w:val="08E0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D5786"/>
    <w:multiLevelType w:val="hybridMultilevel"/>
    <w:tmpl w:val="F692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16"/>
    <w:rsid w:val="00247F16"/>
    <w:rsid w:val="00382755"/>
    <w:rsid w:val="00416E5D"/>
    <w:rsid w:val="00640D8D"/>
    <w:rsid w:val="00726DF5"/>
    <w:rsid w:val="007377CC"/>
    <w:rsid w:val="00AC327A"/>
    <w:rsid w:val="00C642B8"/>
    <w:rsid w:val="00E41A36"/>
    <w:rsid w:val="00FF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7C92E"/>
  <w15:chartTrackingRefBased/>
  <w15:docId w15:val="{7E94A9D1-FB28-4307-8A01-B7A791BE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F1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40D8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6E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hyperlink" Target="https://www.rigb.org/families/experimenta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8AB8CB48</Template>
  <TotalTime>1</TotalTime>
  <Pages>8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Nalder</dc:creator>
  <cp:keywords/>
  <dc:description/>
  <cp:lastModifiedBy>Anne Hartshorn</cp:lastModifiedBy>
  <cp:revision>2</cp:revision>
  <dcterms:created xsi:type="dcterms:W3CDTF">2020-06-18T09:08:00Z</dcterms:created>
  <dcterms:modified xsi:type="dcterms:W3CDTF">2020-06-18T09:08:00Z</dcterms:modified>
</cp:coreProperties>
</file>