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F16" w:rsidRPr="00640D8D" w:rsidRDefault="00247F16" w:rsidP="00247F1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640D8D">
        <w:rPr>
          <w:rFonts w:ascii="Comic Sans MS" w:hAnsi="Comic Sans MS"/>
          <w:b/>
          <w:sz w:val="24"/>
          <w:szCs w:val="24"/>
          <w:u w:val="single"/>
        </w:rPr>
        <w:t>Science Investigations</w:t>
      </w:r>
    </w:p>
    <w:p w:rsidR="00247F16" w:rsidRPr="00640D8D" w:rsidRDefault="00247F16" w:rsidP="00247F16">
      <w:pPr>
        <w:rPr>
          <w:rFonts w:ascii="Comic Sans MS" w:hAnsi="Comic Sans MS"/>
          <w:sz w:val="24"/>
          <w:szCs w:val="24"/>
        </w:rPr>
      </w:pPr>
    </w:p>
    <w:p w:rsidR="00247F16" w:rsidRPr="00640D8D" w:rsidRDefault="00247F16" w:rsidP="00247F16">
      <w:pPr>
        <w:jc w:val="both"/>
        <w:rPr>
          <w:rFonts w:ascii="Comic Sans MS" w:hAnsi="Comic Sans MS"/>
          <w:sz w:val="24"/>
          <w:szCs w:val="24"/>
        </w:rPr>
      </w:pPr>
      <w:r w:rsidRPr="00640D8D">
        <w:rPr>
          <w:rFonts w:ascii="Comic Sans MS" w:hAnsi="Comic Sans MS"/>
          <w:sz w:val="24"/>
          <w:szCs w:val="24"/>
        </w:rPr>
        <w:t xml:space="preserve">When you carry out science investigations you are working scientifically and this involves lots of different skills, which you will use and develop this week. </w:t>
      </w:r>
    </w:p>
    <w:p w:rsidR="00640D8D" w:rsidRPr="00640D8D" w:rsidRDefault="00640D8D" w:rsidP="00247F16">
      <w:pPr>
        <w:jc w:val="both"/>
        <w:rPr>
          <w:rFonts w:ascii="Comic Sans MS" w:hAnsi="Comic Sans MS"/>
          <w:sz w:val="24"/>
          <w:szCs w:val="24"/>
        </w:rPr>
      </w:pPr>
    </w:p>
    <w:p w:rsidR="00640D8D" w:rsidRPr="00640D8D" w:rsidRDefault="00640D8D" w:rsidP="00726DF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640D8D">
        <w:rPr>
          <w:rFonts w:ascii="Comic Sans MS" w:hAnsi="Comic Sans MS"/>
          <w:b/>
          <w:sz w:val="24"/>
          <w:szCs w:val="24"/>
          <w:u w:val="single"/>
        </w:rPr>
        <w:t>Investigations</w:t>
      </w:r>
    </w:p>
    <w:p w:rsidR="00640D8D" w:rsidRPr="00640D8D" w:rsidRDefault="00640D8D" w:rsidP="00247F16">
      <w:pPr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640D8D">
        <w:rPr>
          <w:rFonts w:ascii="Comic Sans MS" w:hAnsi="Comic Sans MS"/>
          <w:b/>
          <w:sz w:val="24"/>
          <w:szCs w:val="24"/>
          <w:u w:val="single"/>
        </w:rPr>
        <w:t>Option A</w:t>
      </w:r>
    </w:p>
    <w:p w:rsidR="00640D8D" w:rsidRPr="00640D8D" w:rsidRDefault="00640D8D" w:rsidP="00640D8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  <w:u w:val="single"/>
        </w:rPr>
      </w:pPr>
      <w:r w:rsidRPr="00640D8D">
        <w:rPr>
          <w:rFonts w:ascii="Comic Sans MS" w:hAnsi="Comic Sans MS"/>
          <w:sz w:val="24"/>
          <w:szCs w:val="24"/>
        </w:rPr>
        <w:t>Go to this website:</w:t>
      </w:r>
      <w:r w:rsidRPr="00640D8D">
        <w:rPr>
          <w:rFonts w:ascii="Comic Sans MS" w:hAnsi="Comic Sans MS"/>
          <w:sz w:val="24"/>
          <w:szCs w:val="24"/>
          <w:u w:val="single"/>
        </w:rPr>
        <w:t xml:space="preserve"> </w:t>
      </w:r>
      <w:hyperlink r:id="rId5" w:history="1">
        <w:r w:rsidRPr="00640D8D">
          <w:rPr>
            <w:rStyle w:val="Hyperlink"/>
            <w:rFonts w:ascii="Comic Sans MS" w:hAnsi="Comic Sans MS"/>
            <w:sz w:val="24"/>
            <w:szCs w:val="24"/>
          </w:rPr>
          <w:t>https://www.rigb.org/families</w:t>
        </w:r>
        <w:r w:rsidRPr="00640D8D">
          <w:rPr>
            <w:rStyle w:val="Hyperlink"/>
            <w:rFonts w:ascii="Comic Sans MS" w:hAnsi="Comic Sans MS"/>
            <w:sz w:val="24"/>
            <w:szCs w:val="24"/>
          </w:rPr>
          <w:t>/</w:t>
        </w:r>
        <w:r w:rsidRPr="00640D8D">
          <w:rPr>
            <w:rStyle w:val="Hyperlink"/>
            <w:rFonts w:ascii="Comic Sans MS" w:hAnsi="Comic Sans MS"/>
            <w:sz w:val="24"/>
            <w:szCs w:val="24"/>
          </w:rPr>
          <w:t>experimental</w:t>
        </w:r>
      </w:hyperlink>
    </w:p>
    <w:p w:rsidR="00640D8D" w:rsidRPr="00640D8D" w:rsidRDefault="00640D8D" w:rsidP="00640D8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  <w:u w:val="single"/>
        </w:rPr>
      </w:pPr>
      <w:r w:rsidRPr="00640D8D">
        <w:rPr>
          <w:rFonts w:ascii="Comic Sans MS" w:hAnsi="Comic Sans MS"/>
          <w:sz w:val="24"/>
          <w:szCs w:val="24"/>
        </w:rPr>
        <w:t xml:space="preserve">Look through the list of different experiments </w:t>
      </w:r>
    </w:p>
    <w:p w:rsidR="00640D8D" w:rsidRPr="00640D8D" w:rsidRDefault="00416E5D" w:rsidP="00640D8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Choose one you are interested</w:t>
      </w:r>
      <w:r w:rsidR="00640D8D" w:rsidRPr="00640D8D">
        <w:rPr>
          <w:rFonts w:ascii="Comic Sans MS" w:hAnsi="Comic Sans MS"/>
          <w:sz w:val="24"/>
          <w:szCs w:val="24"/>
        </w:rPr>
        <w:t xml:space="preserve"> in </w:t>
      </w:r>
    </w:p>
    <w:p w:rsidR="00640D8D" w:rsidRPr="00640D8D" w:rsidRDefault="00640D8D" w:rsidP="00640D8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  <w:u w:val="single"/>
        </w:rPr>
      </w:pPr>
      <w:r w:rsidRPr="00640D8D">
        <w:rPr>
          <w:rFonts w:ascii="Comic Sans MS" w:hAnsi="Comic Sans MS"/>
          <w:sz w:val="24"/>
          <w:szCs w:val="24"/>
        </w:rPr>
        <w:t>Watch the video</w:t>
      </w:r>
    </w:p>
    <w:p w:rsidR="00640D8D" w:rsidRPr="00640D8D" w:rsidRDefault="00640D8D" w:rsidP="00640D8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  <w:u w:val="single"/>
        </w:rPr>
      </w:pPr>
      <w:r w:rsidRPr="00640D8D">
        <w:rPr>
          <w:rFonts w:ascii="Comic Sans MS" w:hAnsi="Comic Sans MS"/>
          <w:sz w:val="24"/>
          <w:szCs w:val="24"/>
        </w:rPr>
        <w:t xml:space="preserve">Download the instruction sheet </w:t>
      </w:r>
    </w:p>
    <w:p w:rsidR="00640D8D" w:rsidRPr="00640D8D" w:rsidRDefault="00640D8D" w:rsidP="00640D8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  <w:u w:val="single"/>
        </w:rPr>
      </w:pPr>
      <w:r w:rsidRPr="00640D8D">
        <w:rPr>
          <w:rFonts w:ascii="Comic Sans MS" w:hAnsi="Comic Sans MS"/>
          <w:sz w:val="24"/>
          <w:szCs w:val="24"/>
        </w:rPr>
        <w:t xml:space="preserve">Have a go at the experiment! </w:t>
      </w:r>
    </w:p>
    <w:p w:rsidR="00640D8D" w:rsidRPr="00640D8D" w:rsidRDefault="00640D8D" w:rsidP="00640D8D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Write up your experiment using the framework in this document </w:t>
      </w:r>
    </w:p>
    <w:p w:rsidR="00640D8D" w:rsidRPr="00640D8D" w:rsidRDefault="00640D8D" w:rsidP="00247F16">
      <w:pPr>
        <w:jc w:val="both"/>
        <w:rPr>
          <w:rFonts w:ascii="Comic Sans MS" w:hAnsi="Comic Sans MS"/>
          <w:b/>
          <w:sz w:val="24"/>
          <w:szCs w:val="24"/>
          <w:u w:val="single"/>
        </w:rPr>
      </w:pPr>
    </w:p>
    <w:p w:rsidR="00640D8D" w:rsidRPr="00640D8D" w:rsidRDefault="00640D8D" w:rsidP="00247F16">
      <w:pPr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640D8D">
        <w:rPr>
          <w:rFonts w:ascii="Comic Sans MS" w:hAnsi="Comic Sans MS"/>
          <w:b/>
          <w:sz w:val="24"/>
          <w:szCs w:val="24"/>
          <w:u w:val="single"/>
        </w:rPr>
        <w:t xml:space="preserve">Option B </w:t>
      </w:r>
    </w:p>
    <w:p w:rsidR="00640D8D" w:rsidRPr="00640D8D" w:rsidRDefault="00640D8D" w:rsidP="00640D8D">
      <w:pPr>
        <w:pStyle w:val="ListParagraph"/>
        <w:numPr>
          <w:ilvl w:val="0"/>
          <w:numId w:val="3"/>
        </w:numPr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640D8D">
        <w:rPr>
          <w:rFonts w:ascii="Comic Sans MS" w:hAnsi="Comic Sans MS"/>
          <w:sz w:val="24"/>
          <w:szCs w:val="24"/>
        </w:rPr>
        <w:t xml:space="preserve">Look through the activities in this document </w:t>
      </w:r>
    </w:p>
    <w:p w:rsidR="00640D8D" w:rsidRPr="00640D8D" w:rsidRDefault="00640D8D" w:rsidP="00640D8D">
      <w:pPr>
        <w:pStyle w:val="ListParagraph"/>
        <w:numPr>
          <w:ilvl w:val="0"/>
          <w:numId w:val="3"/>
        </w:numPr>
        <w:jc w:val="both"/>
        <w:rPr>
          <w:rFonts w:ascii="Comic Sans MS" w:hAnsi="Comic Sans MS"/>
          <w:b/>
          <w:sz w:val="24"/>
          <w:szCs w:val="24"/>
          <w:u w:val="single"/>
        </w:rPr>
      </w:pPr>
      <w:r w:rsidRPr="00640D8D">
        <w:rPr>
          <w:rFonts w:ascii="Comic Sans MS" w:hAnsi="Comic Sans MS"/>
          <w:sz w:val="24"/>
          <w:szCs w:val="24"/>
        </w:rPr>
        <w:t xml:space="preserve">Choose one you are interested in </w:t>
      </w:r>
    </w:p>
    <w:p w:rsidR="00640D8D" w:rsidRPr="00640D8D" w:rsidRDefault="00640D8D" w:rsidP="00640D8D">
      <w:pPr>
        <w:pStyle w:val="ListParagraph"/>
        <w:numPr>
          <w:ilvl w:val="0"/>
          <w:numId w:val="3"/>
        </w:numPr>
        <w:jc w:val="both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Carefully read though all the information </w:t>
      </w:r>
    </w:p>
    <w:p w:rsidR="00640D8D" w:rsidRPr="00640D8D" w:rsidRDefault="00640D8D" w:rsidP="00640D8D">
      <w:pPr>
        <w:pStyle w:val="ListParagraph"/>
        <w:numPr>
          <w:ilvl w:val="0"/>
          <w:numId w:val="3"/>
        </w:numPr>
        <w:jc w:val="both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>Have a go at the experiment!</w:t>
      </w:r>
    </w:p>
    <w:p w:rsidR="00640D8D" w:rsidRPr="00640D8D" w:rsidRDefault="00640D8D" w:rsidP="00640D8D">
      <w:pPr>
        <w:pStyle w:val="ListParagraph"/>
        <w:numPr>
          <w:ilvl w:val="0"/>
          <w:numId w:val="3"/>
        </w:numPr>
        <w:jc w:val="both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</w:rPr>
        <w:t xml:space="preserve">Write up your experiment using the framework in this document </w:t>
      </w:r>
    </w:p>
    <w:p w:rsidR="00726DF5" w:rsidRDefault="00726DF5" w:rsidP="00726DF5">
      <w:pPr>
        <w:rPr>
          <w:rFonts w:ascii="Comic Sans MS" w:hAnsi="Comic Sans MS"/>
          <w:b/>
          <w:sz w:val="24"/>
          <w:szCs w:val="24"/>
          <w:u w:val="single"/>
        </w:rPr>
      </w:pPr>
    </w:p>
    <w:p w:rsidR="00247F16" w:rsidRPr="00640D8D" w:rsidRDefault="00640D8D" w:rsidP="00726DF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640D8D">
        <w:rPr>
          <w:rFonts w:ascii="Comic Sans MS" w:hAnsi="Comic Sans MS"/>
          <w:b/>
          <w:sz w:val="24"/>
          <w:szCs w:val="24"/>
          <w:u w:val="single"/>
        </w:rPr>
        <w:t>Working Scientifically</w:t>
      </w:r>
    </w:p>
    <w:p w:rsidR="00640D8D" w:rsidRPr="00640D8D" w:rsidRDefault="00640D8D" w:rsidP="00640D8D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7377CC" w:rsidRPr="00640D8D" w:rsidRDefault="00247F16" w:rsidP="00247F1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40D8D">
        <w:rPr>
          <w:rFonts w:ascii="Comic Sans MS" w:hAnsi="Comic Sans MS"/>
          <w:sz w:val="24"/>
          <w:szCs w:val="24"/>
        </w:rPr>
        <w:t xml:space="preserve">I can take accurate and precise measurements using a range of equipment </w:t>
      </w:r>
    </w:p>
    <w:p w:rsidR="00247F16" w:rsidRPr="00640D8D" w:rsidRDefault="00247F16">
      <w:pPr>
        <w:rPr>
          <w:rFonts w:ascii="Comic Sans MS" w:hAnsi="Comic Sans MS"/>
          <w:sz w:val="24"/>
          <w:szCs w:val="24"/>
        </w:rPr>
      </w:pPr>
    </w:p>
    <w:p w:rsidR="00247F16" w:rsidRPr="00640D8D" w:rsidRDefault="00247F16" w:rsidP="00247F1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40D8D">
        <w:rPr>
          <w:rFonts w:ascii="Comic Sans MS" w:hAnsi="Comic Sans MS"/>
          <w:sz w:val="24"/>
          <w:szCs w:val="24"/>
        </w:rPr>
        <w:t xml:space="preserve">I can record data and results using tables and graphs </w:t>
      </w:r>
    </w:p>
    <w:p w:rsidR="00247F16" w:rsidRPr="00640D8D" w:rsidRDefault="00247F16">
      <w:pPr>
        <w:rPr>
          <w:rFonts w:ascii="Comic Sans MS" w:hAnsi="Comic Sans MS"/>
          <w:sz w:val="24"/>
          <w:szCs w:val="24"/>
        </w:rPr>
      </w:pPr>
    </w:p>
    <w:p w:rsidR="00247F16" w:rsidRPr="00640D8D" w:rsidRDefault="00247F16" w:rsidP="00247F1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40D8D">
        <w:rPr>
          <w:rFonts w:ascii="Comic Sans MS" w:hAnsi="Comic Sans MS"/>
          <w:sz w:val="24"/>
          <w:szCs w:val="24"/>
        </w:rPr>
        <w:t xml:space="preserve">I can use test results to make predictions </w:t>
      </w:r>
    </w:p>
    <w:p w:rsidR="00247F16" w:rsidRPr="00640D8D" w:rsidRDefault="00247F16" w:rsidP="00247F16">
      <w:pPr>
        <w:pStyle w:val="ListParagraph"/>
        <w:rPr>
          <w:rFonts w:ascii="Comic Sans MS" w:hAnsi="Comic Sans MS"/>
          <w:sz w:val="24"/>
          <w:szCs w:val="24"/>
        </w:rPr>
      </w:pPr>
    </w:p>
    <w:p w:rsidR="00247F16" w:rsidRPr="00640D8D" w:rsidRDefault="00247F16" w:rsidP="00247F16">
      <w:pPr>
        <w:pStyle w:val="ListParagraph"/>
        <w:rPr>
          <w:rFonts w:ascii="Comic Sans MS" w:hAnsi="Comic Sans MS"/>
          <w:sz w:val="24"/>
          <w:szCs w:val="24"/>
        </w:rPr>
      </w:pPr>
    </w:p>
    <w:p w:rsidR="00247F16" w:rsidRDefault="00247F16" w:rsidP="00247F1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40D8D">
        <w:rPr>
          <w:rFonts w:ascii="Comic Sans MS" w:hAnsi="Comic Sans MS"/>
          <w:sz w:val="24"/>
          <w:szCs w:val="24"/>
        </w:rPr>
        <w:t xml:space="preserve">I can report on my findings and make conclusions </w:t>
      </w:r>
    </w:p>
    <w:p w:rsidR="00C642B8" w:rsidRDefault="00C642B8" w:rsidP="00C642B8">
      <w:pPr>
        <w:rPr>
          <w:rFonts w:ascii="Comic Sans MS" w:hAnsi="Comic Sans MS"/>
          <w:sz w:val="24"/>
          <w:szCs w:val="24"/>
        </w:rPr>
      </w:pPr>
    </w:p>
    <w:p w:rsidR="00C642B8" w:rsidRDefault="00726DF5" w:rsidP="00C642B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-235585</wp:posOffset>
                </wp:positionH>
                <wp:positionV relativeFrom="paragraph">
                  <wp:posOffset>14904</wp:posOffset>
                </wp:positionV>
                <wp:extent cx="6959600" cy="903414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9600" cy="9034145"/>
                          <a:chOff x="0" y="0"/>
                          <a:chExt cx="6959600" cy="903414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23" t="13032" r="31774" b="7576"/>
                          <a:stretch/>
                        </pic:blipFill>
                        <pic:spPr bwMode="auto">
                          <a:xfrm>
                            <a:off x="0" y="0"/>
                            <a:ext cx="6959600" cy="9034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22729" y="125506"/>
                            <a:ext cx="1711960" cy="5645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26DF5" w:rsidRPr="00726DF5" w:rsidRDefault="00726DF5">
                              <w:pPr>
                                <w:rPr>
                                  <w:sz w:val="24"/>
                                </w:rPr>
                              </w:pPr>
                              <w:r w:rsidRPr="00726DF5">
                                <w:rPr>
                                  <w:b/>
                                  <w:sz w:val="28"/>
                                </w:rPr>
                                <w:t>Investigation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18.55pt;margin-top:1.15pt;width:548pt;height:711.35pt;z-index:251660288" coordsize="69596,903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69596;height:90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">
                  <v:imagedata r:id="rId7" o:title="" croptop="8541f" cropbottom="4965f" cropleft="22166f" cropright="20823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3227;top:1255;width:17119;height:5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" strokecolor="white [3212]">
                  <v:textbox>
                    <w:txbxContent>
                      <w:p w:rsidR="00726DF5" w:rsidRPr="00726DF5" w:rsidRDefault="00726DF5">
                        <w:pPr>
                          <w:rPr>
                            <w:sz w:val="24"/>
                          </w:rPr>
                        </w:pPr>
                        <w:r w:rsidRPr="00726DF5">
                          <w:rPr>
                            <w:b/>
                            <w:sz w:val="28"/>
                          </w:rPr>
                          <w:t>Investigation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642B8" w:rsidRDefault="00C642B8" w:rsidP="00C642B8">
      <w:pPr>
        <w:rPr>
          <w:rFonts w:ascii="Comic Sans MS" w:hAnsi="Comic Sans MS"/>
          <w:sz w:val="24"/>
          <w:szCs w:val="24"/>
        </w:rPr>
      </w:pPr>
    </w:p>
    <w:p w:rsidR="00C642B8" w:rsidRDefault="00C642B8" w:rsidP="00C642B8">
      <w:pPr>
        <w:rPr>
          <w:rFonts w:ascii="Comic Sans MS" w:hAnsi="Comic Sans MS"/>
          <w:sz w:val="24"/>
          <w:szCs w:val="24"/>
        </w:rPr>
      </w:pPr>
    </w:p>
    <w:p w:rsidR="00C642B8" w:rsidRDefault="00C642B8" w:rsidP="00C642B8">
      <w:pPr>
        <w:rPr>
          <w:rFonts w:ascii="Comic Sans MS" w:hAnsi="Comic Sans MS"/>
          <w:sz w:val="24"/>
          <w:szCs w:val="24"/>
        </w:rPr>
      </w:pPr>
    </w:p>
    <w:p w:rsidR="00C642B8" w:rsidRDefault="00C642B8" w:rsidP="00382755">
      <w:pPr>
        <w:ind w:hanging="142"/>
        <w:rPr>
          <w:rFonts w:ascii="Comic Sans MS" w:hAnsi="Comic Sans MS"/>
          <w:sz w:val="24"/>
          <w:szCs w:val="24"/>
        </w:rPr>
      </w:pPr>
      <w:r w:rsidRPr="00C642B8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710191" cy="93776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4589" cy="938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755" w:rsidRDefault="00382755" w:rsidP="00382755">
      <w:pPr>
        <w:ind w:hanging="142"/>
        <w:rPr>
          <w:rFonts w:ascii="Comic Sans MS" w:hAnsi="Comic Sans MS"/>
          <w:sz w:val="24"/>
          <w:szCs w:val="24"/>
        </w:rPr>
      </w:pPr>
      <w:r w:rsidRPr="00382755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781800" cy="92207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55" b="1410"/>
                    <a:stretch/>
                  </pic:blipFill>
                  <pic:spPr bwMode="auto">
                    <a:xfrm>
                      <a:off x="0" y="0"/>
                      <a:ext cx="6784330" cy="92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2B8" w:rsidRDefault="00726DF5" w:rsidP="00C642B8">
      <w:pPr>
        <w:rPr>
          <w:rFonts w:ascii="Comic Sans MS" w:hAnsi="Comic Sans MS"/>
          <w:sz w:val="24"/>
          <w:szCs w:val="24"/>
        </w:rPr>
      </w:pPr>
      <w:r w:rsidRPr="00726DF5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-205106</wp:posOffset>
            </wp:positionH>
            <wp:positionV relativeFrom="paragraph">
              <wp:posOffset>0</wp:posOffset>
            </wp:positionV>
            <wp:extent cx="6885789" cy="9621390"/>
            <wp:effectExtent l="0" t="0" r="0" b="0"/>
            <wp:wrapTight wrapText="bothSides">
              <wp:wrapPolygon edited="0">
                <wp:start x="0" y="0"/>
                <wp:lineTo x="0" y="21556"/>
                <wp:lineTo x="21514" y="21556"/>
                <wp:lineTo x="215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8333" cy="962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2B8" w:rsidRDefault="00726DF5" w:rsidP="00C642B8">
      <w:pPr>
        <w:rPr>
          <w:rFonts w:ascii="Comic Sans MS" w:hAnsi="Comic Sans MS"/>
          <w:sz w:val="24"/>
          <w:szCs w:val="24"/>
        </w:rPr>
      </w:pPr>
      <w:r w:rsidRPr="00726DF5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797040" cy="9771872"/>
            <wp:effectExtent l="0" t="0" r="381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33" b="4240"/>
                    <a:stretch/>
                  </pic:blipFill>
                  <pic:spPr bwMode="auto">
                    <a:xfrm>
                      <a:off x="0" y="0"/>
                      <a:ext cx="6797930" cy="9773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2B8" w:rsidRDefault="00AC327A" w:rsidP="00C642B8">
      <w:pPr>
        <w:rPr>
          <w:rFonts w:ascii="Comic Sans MS" w:hAnsi="Comic Sans MS"/>
          <w:sz w:val="24"/>
          <w:szCs w:val="24"/>
        </w:rPr>
      </w:pPr>
      <w:r w:rsidRPr="00AC327A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659880" cy="9703930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47"/>
                    <a:stretch/>
                  </pic:blipFill>
                  <pic:spPr bwMode="auto">
                    <a:xfrm>
                      <a:off x="0" y="0"/>
                      <a:ext cx="6664567" cy="971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42B8" w:rsidRDefault="00AC327A" w:rsidP="00C642B8">
      <w:pPr>
        <w:rPr>
          <w:rFonts w:ascii="Comic Sans MS" w:hAnsi="Comic Sans MS"/>
          <w:sz w:val="24"/>
          <w:szCs w:val="24"/>
        </w:rPr>
      </w:pPr>
      <w:bookmarkStart w:id="0" w:name="_GoBack"/>
      <w:r w:rsidRPr="00AC327A"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681019" cy="9426081"/>
            <wp:effectExtent l="0" t="0" r="571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019" cy="942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642B8" w:rsidSect="00726DF5">
      <w:pgSz w:w="11906" w:h="16838"/>
      <w:pgMar w:top="993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31DC4"/>
    <w:multiLevelType w:val="hybridMultilevel"/>
    <w:tmpl w:val="34A02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25224"/>
    <w:multiLevelType w:val="hybridMultilevel"/>
    <w:tmpl w:val="08E0C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9D5786"/>
    <w:multiLevelType w:val="hybridMultilevel"/>
    <w:tmpl w:val="F692C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F16"/>
    <w:rsid w:val="00247F16"/>
    <w:rsid w:val="00382755"/>
    <w:rsid w:val="00416E5D"/>
    <w:rsid w:val="00640D8D"/>
    <w:rsid w:val="00726DF5"/>
    <w:rsid w:val="007377CC"/>
    <w:rsid w:val="00AC327A"/>
    <w:rsid w:val="00C642B8"/>
    <w:rsid w:val="00E41A36"/>
    <w:rsid w:val="00FF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7C92E"/>
  <w15:chartTrackingRefBased/>
  <w15:docId w15:val="{7E94A9D1-FB28-4307-8A01-B7A791BE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F1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40D8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6E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5" Type="http://schemas.openxmlformats.org/officeDocument/2006/relationships/hyperlink" Target="https://www.rigb.org/families/experimental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8AB8CB48</Template>
  <TotalTime>1</TotalTime>
  <Pages>8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Abby Nalder</dc:creator>
  <cp:keywords/>
  <dc:description/>
  <cp:lastModifiedBy>Anne Hartshorn</cp:lastModifiedBy>
  <cp:revision>2</cp:revision>
  <dcterms:created xsi:type="dcterms:W3CDTF">2020-06-18T09:08:00Z</dcterms:created>
  <dcterms:modified xsi:type="dcterms:W3CDTF">2020-06-18T09:08:00Z</dcterms:modified>
</cp:coreProperties>
</file>