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EF653" w14:textId="538E7E44" w:rsidR="004E59F5" w:rsidRDefault="00E23A8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1DBE56B" wp14:editId="5DCB1917">
            <wp:extent cx="4352925" cy="10287786"/>
            <wp:effectExtent l="0" t="0" r="0" b="0"/>
            <wp:docPr id="1" name="Picture 1" descr="Types Of Musical Notes | Hello Music The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s Of Musical Notes | Hello Music Theo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98" cy="1035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DAA9" w14:textId="794474F1" w:rsidR="00E23A8B" w:rsidRDefault="00E23A8B">
      <w:r>
        <w:rPr>
          <w:noProof/>
          <w:lang w:eastAsia="en-GB"/>
        </w:rPr>
        <w:lastRenderedPageBreak/>
        <w:drawing>
          <wp:inline distT="0" distB="0" distL="0" distR="0" wp14:anchorId="76450873" wp14:editId="51621F69">
            <wp:extent cx="3714750" cy="1228725"/>
            <wp:effectExtent l="0" t="0" r="0" b="9525"/>
            <wp:docPr id="3" name="Picture 3" descr="C:\Users\kelly\AppData\Local\Microsoft\Windows\INetCache\Content.MSO\F35424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y\AppData\Local\Microsoft\Windows\INetCache\Content.MSO\F3542435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4A46" w14:textId="7FD0DE5A" w:rsidR="00E23A8B" w:rsidRDefault="00E23A8B" w:rsidP="00E23A8B">
      <w:pPr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</w:t>
      </w:r>
      <w:r w:rsidRPr="00E23A8B">
        <w:rPr>
          <w:color w:val="FF0000"/>
          <w:sz w:val="32"/>
          <w:szCs w:val="32"/>
        </w:rPr>
        <w:t>E</w:t>
      </w:r>
      <w:r w:rsidRPr="00E23A8B">
        <w:rPr>
          <w:sz w:val="32"/>
          <w:szCs w:val="32"/>
        </w:rPr>
        <w:t xml:space="preserve">very </w:t>
      </w:r>
      <w:r>
        <w:rPr>
          <w:sz w:val="32"/>
          <w:szCs w:val="32"/>
        </w:rPr>
        <w:t xml:space="preserve">    </w:t>
      </w:r>
      <w:r w:rsidRPr="00E23A8B">
        <w:rPr>
          <w:color w:val="FF0000"/>
          <w:sz w:val="32"/>
          <w:szCs w:val="32"/>
        </w:rPr>
        <w:t>G</w:t>
      </w:r>
      <w:r w:rsidRPr="00E23A8B">
        <w:rPr>
          <w:sz w:val="32"/>
          <w:szCs w:val="32"/>
        </w:rPr>
        <w:t xml:space="preserve">ood     </w:t>
      </w:r>
      <w:r w:rsidRPr="00E23A8B">
        <w:rPr>
          <w:color w:val="FF0000"/>
          <w:sz w:val="32"/>
          <w:szCs w:val="32"/>
        </w:rPr>
        <w:t>B</w:t>
      </w:r>
      <w:r>
        <w:rPr>
          <w:sz w:val="32"/>
          <w:szCs w:val="32"/>
        </w:rPr>
        <w:t>o</w:t>
      </w:r>
      <w:r w:rsidRPr="00E23A8B">
        <w:rPr>
          <w:sz w:val="32"/>
          <w:szCs w:val="32"/>
        </w:rPr>
        <w:t xml:space="preserve">y     </w:t>
      </w:r>
      <w:r w:rsidRPr="00E23A8B">
        <w:rPr>
          <w:color w:val="FF0000"/>
          <w:sz w:val="32"/>
          <w:szCs w:val="32"/>
        </w:rPr>
        <w:t>D</w:t>
      </w:r>
      <w:r w:rsidRPr="00E23A8B">
        <w:rPr>
          <w:sz w:val="32"/>
          <w:szCs w:val="32"/>
        </w:rPr>
        <w:t xml:space="preserve">eserves   </w:t>
      </w:r>
      <w:r w:rsidRPr="00E23A8B">
        <w:rPr>
          <w:color w:val="FF0000"/>
          <w:sz w:val="32"/>
          <w:szCs w:val="32"/>
        </w:rPr>
        <w:t>F</w:t>
      </w:r>
      <w:r w:rsidRPr="00E23A8B">
        <w:rPr>
          <w:sz w:val="32"/>
          <w:szCs w:val="32"/>
        </w:rPr>
        <w:t>udge</w:t>
      </w:r>
    </w:p>
    <w:p w14:paraId="524734B7" w14:textId="2A8F9257" w:rsidR="00E23A8B" w:rsidRDefault="00E23A8B"/>
    <w:p w14:paraId="60EDCE33" w14:textId="77777777" w:rsidR="00E23A8B" w:rsidRDefault="00E23A8B"/>
    <w:p w14:paraId="155AF41E" w14:textId="77777777" w:rsidR="00E23A8B" w:rsidRDefault="00E23A8B">
      <w:pPr>
        <w:rPr>
          <w:color w:val="FF0000"/>
          <w:sz w:val="32"/>
          <w:szCs w:val="32"/>
        </w:rPr>
      </w:pPr>
      <w:r w:rsidRPr="00E23A8B">
        <w:rPr>
          <w:color w:val="FF0000"/>
          <w:sz w:val="32"/>
          <w:szCs w:val="32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371A0404" wp14:editId="19BBF41F">
            <wp:extent cx="5731510" cy="4314825"/>
            <wp:effectExtent l="0" t="0" r="2540" b="9525"/>
            <wp:docPr id="9" name="Picture 9" descr="Note Reading Cards – The Student Music Organ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 Reading Cards – The Student Music Organiz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A8B">
        <w:rPr>
          <w:color w:val="FF0000"/>
          <w:sz w:val="32"/>
          <w:szCs w:val="32"/>
        </w:rPr>
        <w:t xml:space="preserve">     </w:t>
      </w:r>
    </w:p>
    <w:p w14:paraId="73DE17D9" w14:textId="77777777" w:rsidR="00E23A8B" w:rsidRDefault="00E23A8B">
      <w:pPr>
        <w:rPr>
          <w:color w:val="FF0000"/>
          <w:sz w:val="32"/>
          <w:szCs w:val="32"/>
        </w:rPr>
      </w:pPr>
    </w:p>
    <w:p w14:paraId="28F6A05C" w14:textId="12AA8846" w:rsidR="00E23A8B" w:rsidRDefault="00E23A8B">
      <w:pPr>
        <w:rPr>
          <w:color w:val="FF0000"/>
          <w:sz w:val="32"/>
          <w:szCs w:val="32"/>
        </w:rPr>
      </w:pPr>
      <w:r w:rsidRPr="00E23A8B">
        <w:rPr>
          <w:color w:val="FF0000"/>
          <w:sz w:val="32"/>
          <w:szCs w:val="32"/>
        </w:rPr>
        <w:t xml:space="preserve">  </w:t>
      </w:r>
    </w:p>
    <w:p w14:paraId="333A9FBA" w14:textId="6B0E622F" w:rsidR="00E23A8B" w:rsidRDefault="00E23A8B">
      <w:pPr>
        <w:rPr>
          <w:color w:val="FF0000"/>
          <w:sz w:val="32"/>
          <w:szCs w:val="32"/>
        </w:rPr>
      </w:pPr>
    </w:p>
    <w:p w14:paraId="21D98715" w14:textId="311FFA96" w:rsidR="00E23A8B" w:rsidRDefault="00E23A8B">
      <w:pPr>
        <w:rPr>
          <w:color w:val="FF0000"/>
          <w:sz w:val="32"/>
          <w:szCs w:val="32"/>
        </w:rPr>
      </w:pPr>
    </w:p>
    <w:p w14:paraId="32DD0AAF" w14:textId="64EFAC45" w:rsidR="00E23A8B" w:rsidRDefault="00E23A8B">
      <w:pPr>
        <w:rPr>
          <w:color w:val="FF0000"/>
          <w:sz w:val="32"/>
          <w:szCs w:val="32"/>
        </w:rPr>
      </w:pPr>
    </w:p>
    <w:p w14:paraId="59B0C4F5" w14:textId="5A2F8E93" w:rsidR="00E23A8B" w:rsidRDefault="00E23A8B">
      <w:pPr>
        <w:rPr>
          <w:color w:val="FF0000"/>
          <w:sz w:val="32"/>
          <w:szCs w:val="32"/>
        </w:rPr>
      </w:pPr>
    </w:p>
    <w:p w14:paraId="68FB387A" w14:textId="77777777" w:rsidR="00FF2232" w:rsidRDefault="00FF2232">
      <w:pPr>
        <w:rPr>
          <w:noProof/>
        </w:rPr>
      </w:pPr>
    </w:p>
    <w:p w14:paraId="45E7DBD2" w14:textId="77777777" w:rsidR="00FF2232" w:rsidRDefault="00FF2232">
      <w:pPr>
        <w:rPr>
          <w:noProof/>
        </w:rPr>
      </w:pPr>
    </w:p>
    <w:p w14:paraId="02090C90" w14:textId="77777777" w:rsidR="00FF2232" w:rsidRDefault="00FF2232">
      <w:pPr>
        <w:rPr>
          <w:color w:val="FF000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0467042" wp14:editId="7AEEB3B4">
            <wp:extent cx="6448425" cy="5952672"/>
            <wp:effectExtent l="0" t="0" r="0" b="0"/>
            <wp:docPr id="4" name="Picture 4" descr="I have a fair number of students who are in Piano Adventures Level or have  recently started Level 2A. I created these worksheets to help drill the  tre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have a fair number of students who are in Piano Adventures Level or have  recently started Level 2A. I created these worksheets to help drill the  trebl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66" cy="59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5655" w14:textId="77777777" w:rsidR="00FF2232" w:rsidRDefault="00FF2232">
      <w:pPr>
        <w:rPr>
          <w:color w:val="FF0000"/>
          <w:sz w:val="32"/>
          <w:szCs w:val="32"/>
        </w:rPr>
      </w:pPr>
    </w:p>
    <w:p w14:paraId="4701A9DE" w14:textId="77777777" w:rsidR="00FF2232" w:rsidRDefault="00FF2232">
      <w:pPr>
        <w:rPr>
          <w:color w:val="FF0000"/>
          <w:sz w:val="32"/>
          <w:szCs w:val="32"/>
        </w:rPr>
      </w:pPr>
    </w:p>
    <w:p w14:paraId="00965DF0" w14:textId="0A81A657" w:rsidR="00E23A8B" w:rsidRDefault="00FF2232">
      <w:pPr>
        <w:rPr>
          <w:color w:val="FF0000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33B2D397" wp14:editId="4FFBD0AF">
            <wp:extent cx="5731510" cy="8083374"/>
            <wp:effectExtent l="0" t="0" r="2540" b="0"/>
            <wp:docPr id="13" name="Picture 13" descr="Treble Clef Note Naming Worksheets for Spring * Anastasiy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eble Clef Note Naming Worksheets for Spring * Anastasiy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E84BC6" wp14:editId="20F30CE7">
            <wp:extent cx="5731510" cy="2865755"/>
            <wp:effectExtent l="0" t="0" r="2540" b="0"/>
            <wp:docPr id="11" name="Picture 11" descr="Treble Clef Musical Note Cards (teacher m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ble Clef Musical Note Cards (teacher made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0623" w14:textId="4C7AF9DA" w:rsidR="00FF2232" w:rsidRDefault="00FF2232">
      <w:pPr>
        <w:rPr>
          <w:color w:val="FF0000"/>
          <w:sz w:val="32"/>
          <w:szCs w:val="32"/>
        </w:rPr>
      </w:pPr>
    </w:p>
    <w:p w14:paraId="24CFEF9F" w14:textId="4EC8267A" w:rsidR="00A34CDE" w:rsidRDefault="00A34CDE">
      <w:pPr>
        <w:rPr>
          <w:color w:val="FF000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F7900B7" wp14:editId="54566A68">
            <wp:extent cx="5743575" cy="2638425"/>
            <wp:effectExtent l="0" t="0" r="9525" b="9525"/>
            <wp:docPr id="16" name="Picture 16" descr="Treble Staff Theory Worksheets | Ultimate Music The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ble Staff Theory Worksheets | Ultimate Music Theo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47A3" w14:textId="3BF323F7" w:rsidR="00FF2232" w:rsidRDefault="00A34CDE">
      <w:pPr>
        <w:rPr>
          <w:color w:val="FF0000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79B7928B" wp14:editId="4B2B0566">
            <wp:extent cx="5731510" cy="7419806"/>
            <wp:effectExtent l="0" t="0" r="2540" b="0"/>
            <wp:docPr id="14" name="Picture 14" descr="Spelling Bees | Music theory worksheets, Online piano les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lling Bees | Music theory worksheets, Online piano less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9D4C" w14:textId="379E36B9" w:rsidR="00E23A8B" w:rsidRDefault="00FF2232">
      <w:pPr>
        <w:rPr>
          <w:color w:val="FF0000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4BA625F5" wp14:editId="79458A6C">
            <wp:extent cx="5731510" cy="7423991"/>
            <wp:effectExtent l="0" t="0" r="2540" b="5715"/>
            <wp:docPr id="12" name="Picture 12" descr="Free Treble Clef Note Recognition Worksheet With Ledger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Treble Clef Note Recognition Worksheet With Ledger Li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390A" w14:textId="0FF5DF27" w:rsidR="00E23A8B" w:rsidRDefault="00FF2232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67E92D6" wp14:editId="60CBD284">
            <wp:extent cx="5731510" cy="7419806"/>
            <wp:effectExtent l="0" t="0" r="2540" b="0"/>
            <wp:docPr id="2" name="Picture 2" descr="Recent P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ent Pos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0F50" w14:textId="313A067C" w:rsidR="00E23A8B" w:rsidRDefault="00E23A8B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45B3DF46" wp14:editId="0EBD24C2">
            <wp:extent cx="5731510" cy="7710791"/>
            <wp:effectExtent l="0" t="0" r="2540" b="5080"/>
            <wp:docPr id="6" name="Picture 6" descr="F-A-C-E – Journey-For-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-A-C-E – Journey-For-Li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D580" w14:textId="11074069" w:rsidR="00E23A8B" w:rsidRPr="00E23A8B" w:rsidRDefault="00E23A8B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7DECD18" wp14:editId="19C46B27">
            <wp:extent cx="6400800" cy="10515600"/>
            <wp:effectExtent l="0" t="0" r="0" b="0"/>
            <wp:docPr id="7" name="Picture 7" descr="Treble Clef Note Matching - Free Music Activity Sheet from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eble Clef Note Matching - Free Music Activity Sheet from (With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A8B" w:rsidRPr="00E23A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A8B"/>
    <w:rsid w:val="004E59F5"/>
    <w:rsid w:val="009339D8"/>
    <w:rsid w:val="00A34CDE"/>
    <w:rsid w:val="00E23A8B"/>
    <w:rsid w:val="00FF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A83B1"/>
  <w15:chartTrackingRefBased/>
  <w15:docId w15:val="{36F8FAFC-05E6-418B-8264-C79A2497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B7AC3207</Template>
  <TotalTime>0</TotalTime>
  <Pages>10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Jenny Doherty</cp:lastModifiedBy>
  <cp:revision>2</cp:revision>
  <dcterms:created xsi:type="dcterms:W3CDTF">2020-06-05T10:51:00Z</dcterms:created>
  <dcterms:modified xsi:type="dcterms:W3CDTF">2020-06-05T10:51:00Z</dcterms:modified>
</cp:coreProperties>
</file>