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D9E" w:rsidRDefault="004355C1">
      <w:bookmarkStart w:id="0" w:name="_GoBack"/>
      <w:bookmarkEnd w:id="0"/>
      <w:r w:rsidRPr="004355C1">
        <w:rPr>
          <w:noProof/>
          <w:lang w:eastAsia="en-GB"/>
        </w:rPr>
        <w:drawing>
          <wp:inline distT="0" distB="0" distL="0" distR="0">
            <wp:extent cx="5731510" cy="7807442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807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6D9E" w:rsidRPr="00076D9E" w:rsidRDefault="00076D9E" w:rsidP="00076D9E"/>
    <w:p w:rsidR="00076D9E" w:rsidRDefault="00076D9E" w:rsidP="00076D9E">
      <w:r w:rsidRPr="00076D9E">
        <w:rPr>
          <w:noProof/>
          <w:lang w:eastAsia="en-GB"/>
        </w:rPr>
        <w:lastRenderedPageBreak/>
        <w:drawing>
          <wp:inline distT="0" distB="0" distL="0" distR="0">
            <wp:extent cx="5731510" cy="7777499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777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044" w:rsidRPr="00076D9E" w:rsidRDefault="00076D9E" w:rsidP="00076D9E">
      <w:pPr>
        <w:tabs>
          <w:tab w:val="left" w:pos="6180"/>
        </w:tabs>
      </w:pPr>
      <w:r>
        <w:tab/>
      </w:r>
    </w:p>
    <w:sectPr w:rsidR="00C91044" w:rsidRPr="00076D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5C1"/>
    <w:rsid w:val="00076D9E"/>
    <w:rsid w:val="004355C1"/>
    <w:rsid w:val="00C91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56F40"/>
  <w15:chartTrackingRefBased/>
  <w15:docId w15:val="{78953BC1-57B1-40B9-A023-33B37BCC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3E72C54E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Williams</dc:creator>
  <cp:keywords/>
  <dc:description/>
  <cp:lastModifiedBy>Fiona Williams</cp:lastModifiedBy>
  <cp:revision>2</cp:revision>
  <dcterms:created xsi:type="dcterms:W3CDTF">2020-06-08T14:55:00Z</dcterms:created>
  <dcterms:modified xsi:type="dcterms:W3CDTF">2020-06-08T14:55:00Z</dcterms:modified>
</cp:coreProperties>
</file>