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50A" w:rsidRDefault="0087450A">
      <w:pPr>
        <w:rPr>
          <w:noProof/>
          <w:lang w:eastAsia="en-GB"/>
        </w:rPr>
      </w:pPr>
      <w:bookmarkStart w:id="0" w:name="_GoBack"/>
      <w:bookmarkEnd w:id="0"/>
    </w:p>
    <w:p w:rsidR="0087450A" w:rsidRDefault="0087450A"/>
    <w:p w:rsidR="0087450A" w:rsidRDefault="0087450A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0BBC377" wp14:editId="0E465C6A">
            <wp:simplePos x="0" y="0"/>
            <wp:positionH relativeFrom="column">
              <wp:posOffset>666750</wp:posOffset>
            </wp:positionH>
            <wp:positionV relativeFrom="paragraph">
              <wp:posOffset>9525</wp:posOffset>
            </wp:positionV>
            <wp:extent cx="4591050" cy="4591050"/>
            <wp:effectExtent l="0" t="0" r="0" b="0"/>
            <wp:wrapTight wrapText="bothSides">
              <wp:wrapPolygon edited="0">
                <wp:start x="0" y="0"/>
                <wp:lineTo x="0" y="21510"/>
                <wp:lineTo x="21510" y="21510"/>
                <wp:lineTo x="2151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50" t="13300" r="29703" b="12808"/>
                    <a:stretch/>
                  </pic:blipFill>
                  <pic:spPr bwMode="auto">
                    <a:xfrm>
                      <a:off x="0" y="0"/>
                      <a:ext cx="4591050" cy="4591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7450A" w:rsidRPr="0087450A" w:rsidRDefault="0087450A" w:rsidP="0087450A"/>
    <w:p w:rsidR="0087450A" w:rsidRPr="0087450A" w:rsidRDefault="0087450A" w:rsidP="0087450A"/>
    <w:p w:rsidR="0087450A" w:rsidRPr="0087450A" w:rsidRDefault="0087450A" w:rsidP="0087450A"/>
    <w:p w:rsidR="0087450A" w:rsidRPr="0087450A" w:rsidRDefault="0087450A" w:rsidP="0087450A"/>
    <w:p w:rsidR="0087450A" w:rsidRPr="0087450A" w:rsidRDefault="0087450A" w:rsidP="0087450A"/>
    <w:p w:rsidR="0087450A" w:rsidRPr="0087450A" w:rsidRDefault="0087450A" w:rsidP="0087450A"/>
    <w:p w:rsidR="0087450A" w:rsidRPr="0087450A" w:rsidRDefault="0087450A" w:rsidP="0087450A"/>
    <w:p w:rsidR="0087450A" w:rsidRPr="0087450A" w:rsidRDefault="0087450A" w:rsidP="0087450A"/>
    <w:p w:rsidR="0087450A" w:rsidRPr="0087450A" w:rsidRDefault="0087450A" w:rsidP="0087450A"/>
    <w:p w:rsidR="0087450A" w:rsidRPr="0087450A" w:rsidRDefault="0087450A" w:rsidP="0087450A"/>
    <w:p w:rsidR="0087450A" w:rsidRPr="0087450A" w:rsidRDefault="0087450A" w:rsidP="0087450A"/>
    <w:p w:rsidR="0087450A" w:rsidRPr="0087450A" w:rsidRDefault="0087450A" w:rsidP="0087450A"/>
    <w:p w:rsidR="0087450A" w:rsidRPr="0087450A" w:rsidRDefault="0087450A" w:rsidP="0087450A"/>
    <w:p w:rsidR="0087450A" w:rsidRPr="0087450A" w:rsidRDefault="0087450A" w:rsidP="0087450A"/>
    <w:p w:rsidR="0087450A" w:rsidRPr="0087450A" w:rsidRDefault="0087450A" w:rsidP="0087450A"/>
    <w:p w:rsidR="0087450A" w:rsidRPr="0087450A" w:rsidRDefault="0087450A" w:rsidP="0087450A"/>
    <w:p w:rsidR="0087450A" w:rsidRDefault="0087450A" w:rsidP="0087450A"/>
    <w:p w:rsidR="0087450A" w:rsidRDefault="0087450A" w:rsidP="0087450A">
      <w:pPr>
        <w:tabs>
          <w:tab w:val="left" w:pos="1485"/>
        </w:tabs>
        <w:rPr>
          <w:noProof/>
          <w:lang w:eastAsia="en-GB"/>
        </w:rPr>
      </w:pPr>
      <w:r>
        <w:tab/>
      </w:r>
    </w:p>
    <w:p w:rsidR="00930678" w:rsidRPr="0087450A" w:rsidRDefault="0087450A" w:rsidP="0087450A">
      <w:pPr>
        <w:tabs>
          <w:tab w:val="left" w:pos="1485"/>
        </w:tabs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B4D4BB4" wp14:editId="4F5E14C7">
            <wp:simplePos x="0" y="0"/>
            <wp:positionH relativeFrom="margin">
              <wp:align>center</wp:align>
            </wp:positionH>
            <wp:positionV relativeFrom="paragraph">
              <wp:posOffset>40640</wp:posOffset>
            </wp:positionV>
            <wp:extent cx="4781550" cy="1943100"/>
            <wp:effectExtent l="0" t="0" r="0" b="0"/>
            <wp:wrapTight wrapText="bothSides">
              <wp:wrapPolygon edited="0">
                <wp:start x="0" y="0"/>
                <wp:lineTo x="0" y="21388"/>
                <wp:lineTo x="21514" y="21388"/>
                <wp:lineTo x="2151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83" t="53792" r="30036" b="16650"/>
                    <a:stretch/>
                  </pic:blipFill>
                  <pic:spPr bwMode="auto">
                    <a:xfrm>
                      <a:off x="0" y="0"/>
                      <a:ext cx="4781550" cy="194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30678" w:rsidRPr="008745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50A"/>
    <w:rsid w:val="000660B0"/>
    <w:rsid w:val="005C1425"/>
    <w:rsid w:val="0087450A"/>
    <w:rsid w:val="0092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3BE54F-F955-4A91-BFE5-275CFF867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9E2F16F1</Template>
  <TotalTime>1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Williams</dc:creator>
  <cp:keywords/>
  <dc:description/>
  <cp:lastModifiedBy>Fiona Williams</cp:lastModifiedBy>
  <cp:revision>2</cp:revision>
  <dcterms:created xsi:type="dcterms:W3CDTF">2020-06-08T17:31:00Z</dcterms:created>
  <dcterms:modified xsi:type="dcterms:W3CDTF">2020-06-08T17:31:00Z</dcterms:modified>
</cp:coreProperties>
</file>